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DB1" w:rsidRDefault="009C5DB1">
      <w:pPr>
        <w:jc w:val="center"/>
      </w:pPr>
    </w:p>
    <w:p w:rsidR="009C5DB1" w:rsidRDefault="00CE56EF">
      <w:pPr>
        <w:jc w:val="center"/>
        <w:rPr>
          <w:rFonts w:ascii="Courier New" w:hAnsi="Courier New"/>
          <w:sz w:val="28"/>
        </w:rPr>
      </w:pPr>
      <w:r>
        <w:rPr>
          <w:rFonts w:ascii="Courier New" w:hAnsi="Courier New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85pt;height:50.05pt" fillcolor="window">
            <v:imagedata r:id="rId8" o:title=""/>
          </v:shape>
        </w:pict>
      </w:r>
    </w:p>
    <w:p w:rsidR="009C5DB1" w:rsidRDefault="009C5DB1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Российская   Федерация</w:t>
      </w:r>
    </w:p>
    <w:p w:rsidR="009C5DB1" w:rsidRDefault="009C5DB1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Новгородская область</w:t>
      </w:r>
    </w:p>
    <w:p w:rsidR="009C5DB1" w:rsidRDefault="009C5DB1"/>
    <w:p w:rsidR="009C5DB1" w:rsidRPr="003A4A9B" w:rsidRDefault="003A4A9B">
      <w:pPr>
        <w:pStyle w:val="3"/>
        <w:rPr>
          <w:rFonts w:ascii="Times New Roman" w:hAnsi="Times New Roman"/>
          <w:spacing w:val="-30"/>
          <w:szCs w:val="32"/>
        </w:rPr>
      </w:pPr>
      <w:r w:rsidRPr="003A4A9B">
        <w:rPr>
          <w:rFonts w:ascii="Times New Roman" w:hAnsi="Times New Roman"/>
          <w:spacing w:val="-30"/>
          <w:szCs w:val="32"/>
        </w:rPr>
        <w:t>АДМИНИСТРАЦИЯ МОШЕНСКОГО МУНИЦИПАЛЬНОГО РАЙОНА</w:t>
      </w:r>
    </w:p>
    <w:p w:rsidR="009C5DB1" w:rsidRDefault="009C5DB1">
      <w:pPr>
        <w:pStyle w:val="2"/>
      </w:pPr>
    </w:p>
    <w:p w:rsidR="009C5DB1" w:rsidRDefault="009C5DB1">
      <w:pPr>
        <w:pStyle w:val="4"/>
        <w:rPr>
          <w:spacing w:val="84"/>
          <w:sz w:val="40"/>
        </w:rPr>
      </w:pPr>
      <w:r>
        <w:rPr>
          <w:sz w:val="40"/>
        </w:rPr>
        <w:t>ПОСТАНОВЛЕНИЕ</w:t>
      </w:r>
    </w:p>
    <w:p w:rsidR="009C5DB1" w:rsidRDefault="009C5DB1">
      <w:pPr>
        <w:jc w:val="center"/>
        <w:rPr>
          <w:rFonts w:ascii="Courier New" w:hAnsi="Courier New"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52"/>
      </w:tblGrid>
      <w:tr w:rsidR="003A4A9B" w:rsidRPr="003A4A9B">
        <w:trPr>
          <w:jc w:val="center"/>
        </w:trPr>
        <w:tc>
          <w:tcPr>
            <w:tcW w:w="3652" w:type="dxa"/>
          </w:tcPr>
          <w:p w:rsidR="003A4A9B" w:rsidRPr="003A4A9B" w:rsidRDefault="008B0478" w:rsidP="007A4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20.06.2016 </w:t>
            </w:r>
            <w:r w:rsidR="003A4A9B" w:rsidRPr="003A4A9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364</w:t>
            </w:r>
          </w:p>
        </w:tc>
      </w:tr>
    </w:tbl>
    <w:p w:rsidR="003A4A9B" w:rsidRDefault="003A4A9B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52"/>
      </w:tblGrid>
      <w:tr w:rsidR="009C5DB1" w:rsidRPr="003A4A9B">
        <w:trPr>
          <w:jc w:val="center"/>
        </w:trPr>
        <w:tc>
          <w:tcPr>
            <w:tcW w:w="3652" w:type="dxa"/>
          </w:tcPr>
          <w:p w:rsidR="009C5DB1" w:rsidRPr="003A4A9B" w:rsidRDefault="009C5DB1" w:rsidP="003A4A9B">
            <w:pPr>
              <w:jc w:val="center"/>
              <w:rPr>
                <w:sz w:val="28"/>
                <w:szCs w:val="28"/>
              </w:rPr>
            </w:pPr>
            <w:r w:rsidRPr="003A4A9B">
              <w:rPr>
                <w:sz w:val="28"/>
                <w:szCs w:val="28"/>
              </w:rPr>
              <w:t>с. Мошенское</w:t>
            </w:r>
          </w:p>
        </w:tc>
      </w:tr>
    </w:tbl>
    <w:p w:rsidR="003A4A9B" w:rsidRDefault="003A4A9B"/>
    <w:tbl>
      <w:tblPr>
        <w:tblW w:w="0" w:type="auto"/>
        <w:jc w:val="center"/>
        <w:tblInd w:w="-2071" w:type="dxa"/>
        <w:tblLayout w:type="fixed"/>
        <w:tblLook w:val="0000" w:firstRow="0" w:lastRow="0" w:firstColumn="0" w:lastColumn="0" w:noHBand="0" w:noVBand="0"/>
      </w:tblPr>
      <w:tblGrid>
        <w:gridCol w:w="8130"/>
      </w:tblGrid>
      <w:tr w:rsidR="009C5DB1" w:rsidRPr="003A4A9B">
        <w:trPr>
          <w:jc w:val="center"/>
        </w:trPr>
        <w:tc>
          <w:tcPr>
            <w:tcW w:w="8130" w:type="dxa"/>
          </w:tcPr>
          <w:p w:rsidR="009C5DB1" w:rsidRPr="003A4A9B" w:rsidRDefault="008B0478" w:rsidP="008B04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 утверждении схемы размещения рекламных конструкций на территории Мошенского муниципального района</w:t>
            </w:r>
          </w:p>
        </w:tc>
      </w:tr>
    </w:tbl>
    <w:p w:rsidR="009C5DB1" w:rsidRDefault="009C5DB1">
      <w:pPr>
        <w:jc w:val="both"/>
        <w:rPr>
          <w:sz w:val="22"/>
        </w:rPr>
      </w:pPr>
    </w:p>
    <w:p w:rsidR="008B0478" w:rsidRDefault="008B0478" w:rsidP="008B0478">
      <w:pPr>
        <w:jc w:val="center"/>
        <w:rPr>
          <w:sz w:val="28"/>
          <w:szCs w:val="28"/>
        </w:rPr>
      </w:pPr>
    </w:p>
    <w:p w:rsidR="009C5DB1" w:rsidRPr="004805E2" w:rsidRDefault="008B0478" w:rsidP="008B0478">
      <w:pPr>
        <w:ind w:firstLine="709"/>
        <w:jc w:val="both"/>
        <w:rPr>
          <w:b/>
          <w:color w:val="000000"/>
          <w:sz w:val="28"/>
        </w:rPr>
      </w:pPr>
      <w:r w:rsidRPr="004805E2">
        <w:rPr>
          <w:color w:val="000000"/>
          <w:sz w:val="28"/>
          <w:szCs w:val="28"/>
        </w:rPr>
        <w:t xml:space="preserve">В соответствии с Федеральным </w:t>
      </w:r>
      <w:hyperlink r:id="rId9" w:history="1">
        <w:r w:rsidRPr="004805E2">
          <w:rPr>
            <w:color w:val="000000"/>
            <w:sz w:val="28"/>
            <w:szCs w:val="28"/>
          </w:rPr>
          <w:t>законом</w:t>
        </w:r>
      </w:hyperlink>
      <w:r w:rsidRPr="004805E2">
        <w:rPr>
          <w:color w:val="000000"/>
          <w:sz w:val="28"/>
          <w:szCs w:val="28"/>
        </w:rPr>
        <w:t xml:space="preserve"> от 6 октября 2003 года                       N 131-ФЗ "Об общих принципах организации местного самоуправления в Российской Федерации", Федеральным </w:t>
      </w:r>
      <w:hyperlink r:id="rId10" w:history="1">
        <w:r w:rsidRPr="004805E2">
          <w:rPr>
            <w:color w:val="000000"/>
            <w:sz w:val="28"/>
            <w:szCs w:val="28"/>
          </w:rPr>
          <w:t>законом</w:t>
        </w:r>
      </w:hyperlink>
      <w:r w:rsidRPr="004805E2">
        <w:rPr>
          <w:color w:val="000000"/>
          <w:sz w:val="28"/>
          <w:szCs w:val="28"/>
        </w:rPr>
        <w:t xml:space="preserve"> от 13 марта 2006 года                   </w:t>
      </w:r>
      <w:proofErr w:type="gramStart"/>
      <w:r w:rsidRPr="004805E2">
        <w:rPr>
          <w:color w:val="000000"/>
          <w:sz w:val="28"/>
          <w:szCs w:val="28"/>
        </w:rPr>
        <w:t xml:space="preserve">N 38-ФЗ "О рекламе", </w:t>
      </w:r>
      <w:hyperlink r:id="rId11" w:history="1">
        <w:r w:rsidRPr="004805E2">
          <w:rPr>
            <w:color w:val="000000"/>
            <w:sz w:val="28"/>
            <w:szCs w:val="28"/>
          </w:rPr>
          <w:t>постановлением</w:t>
        </w:r>
      </w:hyperlink>
      <w:r w:rsidRPr="004805E2">
        <w:rPr>
          <w:color w:val="000000"/>
          <w:sz w:val="28"/>
          <w:szCs w:val="28"/>
        </w:rPr>
        <w:t xml:space="preserve"> Правительства Новгородской области от 31.01.2014 N 42 "Об утверждении Порядка предварительного согласов</w:t>
      </w:r>
      <w:r w:rsidRPr="004805E2">
        <w:rPr>
          <w:color w:val="000000"/>
          <w:sz w:val="28"/>
          <w:szCs w:val="28"/>
        </w:rPr>
        <w:t>а</w:t>
      </w:r>
      <w:r w:rsidRPr="004805E2">
        <w:rPr>
          <w:color w:val="000000"/>
          <w:sz w:val="28"/>
          <w:szCs w:val="28"/>
        </w:rPr>
        <w:t xml:space="preserve">ния схем размещения рекламных конструкций на территории Новгородской области", </w:t>
      </w:r>
      <w:hyperlink r:id="rId12" w:history="1">
        <w:r w:rsidRPr="004805E2">
          <w:rPr>
            <w:color w:val="000000"/>
            <w:sz w:val="28"/>
            <w:szCs w:val="28"/>
          </w:rPr>
          <w:t>Уставом</w:t>
        </w:r>
      </w:hyperlink>
      <w:r w:rsidRPr="004805E2">
        <w:rPr>
          <w:color w:val="000000"/>
          <w:sz w:val="28"/>
          <w:szCs w:val="28"/>
        </w:rPr>
        <w:t xml:space="preserve"> Мошенского муниципального района, с целью реализации полномочий органов местного самоуправления Мошенского муниципального района в процессе размещения и распространения рекламы на территории Мошенского муниципального района </w:t>
      </w:r>
      <w:r w:rsidR="003A4A9B" w:rsidRPr="004805E2">
        <w:rPr>
          <w:color w:val="000000"/>
          <w:spacing w:val="-20"/>
          <w:sz w:val="28"/>
          <w:szCs w:val="28"/>
        </w:rPr>
        <w:t>Администрация Мошенского муниципальн</w:t>
      </w:r>
      <w:r w:rsidR="003A4A9B" w:rsidRPr="004805E2">
        <w:rPr>
          <w:color w:val="000000"/>
          <w:spacing w:val="-20"/>
          <w:sz w:val="28"/>
          <w:szCs w:val="28"/>
        </w:rPr>
        <w:t>о</w:t>
      </w:r>
      <w:r w:rsidR="003A4A9B" w:rsidRPr="004805E2">
        <w:rPr>
          <w:color w:val="000000"/>
          <w:spacing w:val="-20"/>
          <w:sz w:val="28"/>
          <w:szCs w:val="28"/>
        </w:rPr>
        <w:t>го района</w:t>
      </w:r>
      <w:r w:rsidR="003A4A9B" w:rsidRPr="004805E2">
        <w:rPr>
          <w:b/>
          <w:color w:val="000000"/>
          <w:sz w:val="28"/>
        </w:rPr>
        <w:t xml:space="preserve"> </w:t>
      </w:r>
      <w:r w:rsidR="009C5DB1" w:rsidRPr="004805E2">
        <w:rPr>
          <w:b/>
          <w:color w:val="000000"/>
          <w:sz w:val="28"/>
        </w:rPr>
        <w:t>ПОСТАНОВ</w:t>
      </w:r>
      <w:r w:rsidR="003A4A9B" w:rsidRPr="004805E2">
        <w:rPr>
          <w:b/>
          <w:color w:val="000000"/>
          <w:sz w:val="28"/>
        </w:rPr>
        <w:t>ЛЯЕТ</w:t>
      </w:r>
      <w:r w:rsidR="009C5DB1" w:rsidRPr="004805E2">
        <w:rPr>
          <w:b/>
          <w:color w:val="000000"/>
          <w:sz w:val="28"/>
        </w:rPr>
        <w:t>:</w:t>
      </w:r>
      <w:proofErr w:type="gramEnd"/>
    </w:p>
    <w:p w:rsidR="009C5DB1" w:rsidRPr="004805E2" w:rsidRDefault="009C5DB1" w:rsidP="008B0478">
      <w:pPr>
        <w:ind w:firstLine="709"/>
        <w:jc w:val="both"/>
        <w:rPr>
          <w:color w:val="000000"/>
          <w:sz w:val="28"/>
        </w:rPr>
      </w:pPr>
    </w:p>
    <w:p w:rsidR="008B0478" w:rsidRPr="004805E2" w:rsidRDefault="008B0478" w:rsidP="008B0478">
      <w:pPr>
        <w:numPr>
          <w:ilvl w:val="0"/>
          <w:numId w:val="1"/>
        </w:numPr>
        <w:ind w:left="0" w:firstLine="709"/>
        <w:jc w:val="both"/>
        <w:rPr>
          <w:color w:val="000000"/>
          <w:sz w:val="28"/>
          <w:szCs w:val="28"/>
        </w:rPr>
      </w:pPr>
      <w:r w:rsidRPr="004805E2">
        <w:rPr>
          <w:color w:val="000000"/>
          <w:sz w:val="28"/>
          <w:szCs w:val="28"/>
        </w:rPr>
        <w:t>Утвердить прилагаемую схему размещения рекламных конструкций на территории Мошенского муниципального района.</w:t>
      </w:r>
    </w:p>
    <w:p w:rsidR="008B0478" w:rsidRPr="008B0478" w:rsidRDefault="008B0478" w:rsidP="008B0478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B0478">
        <w:rPr>
          <w:color w:val="000000"/>
          <w:sz w:val="28"/>
          <w:szCs w:val="28"/>
        </w:rPr>
        <w:t xml:space="preserve">Постановление вступает в силу </w:t>
      </w:r>
      <w:r>
        <w:rPr>
          <w:color w:val="000000"/>
          <w:sz w:val="28"/>
          <w:szCs w:val="28"/>
        </w:rPr>
        <w:t>со дня официального</w:t>
      </w:r>
      <w:r w:rsidRPr="008B0478">
        <w:rPr>
          <w:color w:val="000000"/>
          <w:sz w:val="28"/>
          <w:szCs w:val="28"/>
        </w:rPr>
        <w:t xml:space="preserve"> опубликов</w:t>
      </w:r>
      <w:r w:rsidRPr="008B0478">
        <w:rPr>
          <w:color w:val="000000"/>
          <w:sz w:val="28"/>
          <w:szCs w:val="28"/>
        </w:rPr>
        <w:t>а</w:t>
      </w:r>
      <w:r w:rsidRPr="008B0478">
        <w:rPr>
          <w:color w:val="000000"/>
          <w:sz w:val="28"/>
          <w:szCs w:val="28"/>
        </w:rPr>
        <w:t>ния.</w:t>
      </w:r>
    </w:p>
    <w:p w:rsidR="008B0478" w:rsidRPr="004805E2" w:rsidRDefault="008B0478" w:rsidP="008B0478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4805E2">
        <w:rPr>
          <w:color w:val="000000"/>
          <w:sz w:val="28"/>
          <w:szCs w:val="28"/>
        </w:rPr>
        <w:t>Опубликовать постановление в бюллетене «Официальный вестник Мошенского муниципального района» и разместить на официальном сайте Мошенского муниципального района в информационно - телекоммуникац</w:t>
      </w:r>
      <w:r w:rsidRPr="004805E2">
        <w:rPr>
          <w:color w:val="000000"/>
          <w:sz w:val="28"/>
          <w:szCs w:val="28"/>
        </w:rPr>
        <w:t>и</w:t>
      </w:r>
      <w:r w:rsidRPr="004805E2">
        <w:rPr>
          <w:color w:val="000000"/>
          <w:sz w:val="28"/>
          <w:szCs w:val="28"/>
        </w:rPr>
        <w:t>онной сети "Интернет".</w:t>
      </w:r>
    </w:p>
    <w:p w:rsidR="00C51D80" w:rsidRPr="008B2277" w:rsidRDefault="00C51D80" w:rsidP="00C51D80">
      <w:pPr>
        <w:jc w:val="both"/>
        <w:rPr>
          <w:sz w:val="28"/>
          <w:szCs w:val="28"/>
        </w:rPr>
      </w:pPr>
    </w:p>
    <w:p w:rsidR="00855360" w:rsidRDefault="00855360" w:rsidP="003A4A9B">
      <w:pPr>
        <w:ind w:firstLine="709"/>
        <w:jc w:val="both"/>
        <w:rPr>
          <w:sz w:val="28"/>
        </w:rPr>
      </w:pPr>
    </w:p>
    <w:p w:rsidR="00DB78AA" w:rsidRDefault="008B0478" w:rsidP="00855360">
      <w:pPr>
        <w:jc w:val="both"/>
        <w:rPr>
          <w:b/>
          <w:sz w:val="28"/>
        </w:rPr>
      </w:pPr>
      <w:r>
        <w:rPr>
          <w:b/>
          <w:sz w:val="28"/>
        </w:rPr>
        <w:t>Глава муниципального района                                           А.Д. Кондратьев</w:t>
      </w:r>
    </w:p>
    <w:p w:rsidR="00DB78AA" w:rsidRPr="00DB78AA" w:rsidRDefault="00DB78AA" w:rsidP="00DB78AA">
      <w:pPr>
        <w:rPr>
          <w:sz w:val="28"/>
        </w:rPr>
      </w:pPr>
    </w:p>
    <w:p w:rsidR="00DB78AA" w:rsidRPr="00DB78AA" w:rsidRDefault="00DB78AA" w:rsidP="00DB78AA">
      <w:pPr>
        <w:rPr>
          <w:sz w:val="28"/>
        </w:rPr>
      </w:pPr>
    </w:p>
    <w:p w:rsidR="00DB78AA" w:rsidRDefault="00DB78AA" w:rsidP="00DB78AA">
      <w:pPr>
        <w:rPr>
          <w:sz w:val="28"/>
        </w:rPr>
      </w:pPr>
    </w:p>
    <w:p w:rsidR="008B0478" w:rsidRDefault="00DB78AA" w:rsidP="00DB78AA">
      <w:pPr>
        <w:tabs>
          <w:tab w:val="left" w:pos="960"/>
        </w:tabs>
        <w:rPr>
          <w:sz w:val="28"/>
        </w:rPr>
      </w:pPr>
      <w:r>
        <w:rPr>
          <w:sz w:val="28"/>
        </w:rPr>
        <w:tab/>
      </w:r>
    </w:p>
    <w:p w:rsidR="00DB78AA" w:rsidRDefault="00DB78AA" w:rsidP="00DB78AA">
      <w:pPr>
        <w:tabs>
          <w:tab w:val="left" w:pos="960"/>
        </w:tabs>
        <w:rPr>
          <w:sz w:val="28"/>
        </w:rPr>
      </w:pPr>
    </w:p>
    <w:p w:rsidR="00DB78AA" w:rsidRDefault="00DB78AA" w:rsidP="00DB78AA">
      <w:pPr>
        <w:tabs>
          <w:tab w:val="left" w:pos="8222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shape id="Рисунок 339" o:spid="_x0000_s1386" type="#_x0000_t75" style="position:absolute;left:0;text-align:left;margin-left:30.05pt;margin-top:20.9pt;width:549.1pt;height:798.5pt;z-index:-251289600;visibility:visible;mso-position-horizontal-relative:margin">
            <v:imagedata r:id="rId13" o:title=""/>
            <w10:wrap type="square" anchorx="margin"/>
          </v:shape>
        </w:pict>
      </w:r>
    </w:p>
    <w:p w:rsidR="00DB78AA" w:rsidRDefault="00DB78AA" w:rsidP="00DB78AA">
      <w:pPr>
        <w:tabs>
          <w:tab w:val="left" w:pos="8222"/>
        </w:tabs>
        <w:jc w:val="center"/>
        <w:rPr>
          <w:sz w:val="40"/>
          <w:szCs w:val="40"/>
        </w:rPr>
      </w:pPr>
      <w:r w:rsidRPr="00C9328F">
        <w:rPr>
          <w:sz w:val="40"/>
          <w:szCs w:val="40"/>
        </w:rPr>
        <w:lastRenderedPageBreak/>
        <w:t>Содержание</w:t>
      </w:r>
    </w:p>
    <w:p w:rsidR="00DB78AA" w:rsidRDefault="00DB78AA" w:rsidP="00DB78AA">
      <w:pPr>
        <w:rPr>
          <w:sz w:val="40"/>
          <w:szCs w:val="40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8755"/>
        <w:gridCol w:w="992"/>
      </w:tblGrid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1. Содержание                                                               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2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2.Пояснительная записка                                            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3</w:t>
            </w:r>
          </w:p>
        </w:tc>
      </w:tr>
      <w:tr w:rsidR="00DB78AA" w:rsidRPr="004B1789" w:rsidTr="0032687E">
        <w:trPr>
          <w:trHeight w:val="746"/>
        </w:trPr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4B1789">
              <w:rPr>
                <w:sz w:val="32"/>
                <w:szCs w:val="32"/>
              </w:rPr>
              <w:t xml:space="preserve">. Схема размещения рекламных конструкций </w:t>
            </w:r>
            <w:proofErr w:type="gramStart"/>
            <w:r w:rsidRPr="004B1789">
              <w:rPr>
                <w:sz w:val="32"/>
                <w:szCs w:val="32"/>
              </w:rPr>
              <w:t>на</w:t>
            </w:r>
            <w:proofErr w:type="gramEnd"/>
            <w:r w:rsidRPr="004B1789">
              <w:rPr>
                <w:sz w:val="32"/>
                <w:szCs w:val="32"/>
              </w:rPr>
              <w:t xml:space="preserve">                              </w:t>
            </w:r>
          </w:p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территории Мошенского сельского поселения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DB78AA" w:rsidRPr="004B1789" w:rsidTr="0032687E">
        <w:trPr>
          <w:trHeight w:val="746"/>
        </w:trPr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Pr="004B1789">
              <w:rPr>
                <w:sz w:val="32"/>
                <w:szCs w:val="32"/>
              </w:rPr>
              <w:t xml:space="preserve">. Схема размещения рекламных конструкций                                   </w:t>
            </w:r>
          </w:p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на территории Калининского сельского поселения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DB78AA" w:rsidRPr="004B1789" w:rsidTr="0032687E">
        <w:trPr>
          <w:trHeight w:val="746"/>
        </w:trPr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Pr="004B1789">
              <w:rPr>
                <w:sz w:val="32"/>
                <w:szCs w:val="32"/>
              </w:rPr>
              <w:t xml:space="preserve">. Схема размещения рекламных конструкций                                   </w:t>
            </w:r>
          </w:p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на территории Кировского сельского поселения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4B1789">
              <w:rPr>
                <w:sz w:val="32"/>
                <w:szCs w:val="32"/>
              </w:rPr>
              <w:t xml:space="preserve">. Общая схема размещения рекламных конструкций                     </w:t>
            </w:r>
          </w:p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Мошенского муниципального района.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7. Сводная таблица рекламных конструкций             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8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8. Карта размещения рекламной конструкции №1  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10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9. Карта размещения рекламной конструкции №2  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11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10. Карта размещения рекламной конструкции №3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12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11. Карта размещения рекламной конструкции №4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13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12. Карта размещения рекламной конструкции №5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14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13. Карта размещения рекламной конструкции №6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15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14. Карта размещения рекламных конструкций №7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16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15. Карта размещения рекламных конструкций №8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17</w:t>
            </w:r>
          </w:p>
        </w:tc>
      </w:tr>
      <w:tr w:rsidR="00DB78AA" w:rsidRPr="004B1789" w:rsidTr="0032687E">
        <w:tc>
          <w:tcPr>
            <w:tcW w:w="8755" w:type="dxa"/>
          </w:tcPr>
          <w:p w:rsidR="00DB78AA" w:rsidRPr="004B1789" w:rsidRDefault="00DB78AA" w:rsidP="0032687E">
            <w:pPr>
              <w:tabs>
                <w:tab w:val="left" w:pos="8505"/>
              </w:tabs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16. Карта размещения рекламных конструкций №9                          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tabs>
                <w:tab w:val="left" w:pos="8505"/>
              </w:tabs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18</w:t>
            </w:r>
          </w:p>
        </w:tc>
      </w:tr>
      <w:tr w:rsidR="00DB78AA" w:rsidRPr="004B1789" w:rsidTr="0032687E">
        <w:trPr>
          <w:trHeight w:val="732"/>
        </w:trPr>
        <w:tc>
          <w:tcPr>
            <w:tcW w:w="8755" w:type="dxa"/>
          </w:tcPr>
          <w:p w:rsidR="00DB78AA" w:rsidRPr="004B1789" w:rsidRDefault="00DB78AA" w:rsidP="0032687E">
            <w:pPr>
              <w:tabs>
                <w:tab w:val="left" w:pos="8647"/>
              </w:tabs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 xml:space="preserve">17. Письмо </w:t>
            </w:r>
            <w:proofErr w:type="spellStart"/>
            <w:r w:rsidRPr="004B1789">
              <w:rPr>
                <w:sz w:val="32"/>
                <w:szCs w:val="32"/>
              </w:rPr>
              <w:t>ГОК</w:t>
            </w:r>
            <w:proofErr w:type="gramStart"/>
            <w:r w:rsidRPr="004B1789">
              <w:rPr>
                <w:sz w:val="32"/>
                <w:szCs w:val="32"/>
              </w:rPr>
              <w:t>У«</w:t>
            </w:r>
            <w:proofErr w:type="gramEnd"/>
            <w:r w:rsidRPr="004B1789">
              <w:rPr>
                <w:sz w:val="32"/>
                <w:szCs w:val="32"/>
              </w:rPr>
              <w:t>Новгородавтодор</w:t>
            </w:r>
            <w:proofErr w:type="spellEnd"/>
            <w:r w:rsidRPr="004B1789">
              <w:rPr>
                <w:sz w:val="32"/>
                <w:szCs w:val="32"/>
              </w:rPr>
              <w:t>»   «О согласовании Сх</w:t>
            </w:r>
            <w:r w:rsidRPr="004B1789">
              <w:rPr>
                <w:sz w:val="32"/>
                <w:szCs w:val="32"/>
              </w:rPr>
              <w:t>е</w:t>
            </w:r>
            <w:r w:rsidRPr="004B1789">
              <w:rPr>
                <w:sz w:val="32"/>
                <w:szCs w:val="32"/>
              </w:rPr>
              <w:t>мы размещения рекламных конструкций».</w:t>
            </w:r>
          </w:p>
        </w:tc>
        <w:tc>
          <w:tcPr>
            <w:tcW w:w="992" w:type="dxa"/>
          </w:tcPr>
          <w:p w:rsidR="00DB78AA" w:rsidRPr="004B1789" w:rsidRDefault="00DB78AA" w:rsidP="0032687E">
            <w:pPr>
              <w:tabs>
                <w:tab w:val="left" w:pos="8647"/>
              </w:tabs>
              <w:jc w:val="right"/>
              <w:rPr>
                <w:sz w:val="32"/>
                <w:szCs w:val="32"/>
              </w:rPr>
            </w:pPr>
            <w:r w:rsidRPr="004B1789">
              <w:rPr>
                <w:sz w:val="32"/>
                <w:szCs w:val="32"/>
              </w:rPr>
              <w:t>19</w:t>
            </w:r>
          </w:p>
        </w:tc>
      </w:tr>
    </w:tbl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B78AA" w:rsidRDefault="00DB78AA" w:rsidP="00DB78AA">
      <w:pPr>
        <w:tabs>
          <w:tab w:val="left" w:pos="8505"/>
        </w:tabs>
        <w:jc w:val="right"/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</w:p>
    <w:p w:rsidR="00DB78AA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</w:p>
    <w:p w:rsidR="00DB78AA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</w:p>
    <w:p w:rsidR="00DB78AA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</w:p>
    <w:p w:rsidR="00DB78AA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  <w:r w:rsidRPr="00423961">
        <w:rPr>
          <w:sz w:val="40"/>
          <w:szCs w:val="40"/>
        </w:rPr>
        <w:lastRenderedPageBreak/>
        <w:t>Пояснительная записка.</w:t>
      </w:r>
    </w:p>
    <w:p w:rsidR="00DB78AA" w:rsidRPr="00423961" w:rsidRDefault="00DB78AA" w:rsidP="00DB78AA">
      <w:pPr>
        <w:tabs>
          <w:tab w:val="left" w:pos="8505"/>
        </w:tabs>
        <w:jc w:val="center"/>
        <w:rPr>
          <w:sz w:val="40"/>
          <w:szCs w:val="40"/>
        </w:rPr>
      </w:pPr>
    </w:p>
    <w:p w:rsidR="00DB78AA" w:rsidRPr="00423961" w:rsidRDefault="00DB78AA" w:rsidP="00DB78AA">
      <w:pPr>
        <w:ind w:firstLine="709"/>
        <w:rPr>
          <w:sz w:val="28"/>
          <w:szCs w:val="28"/>
        </w:rPr>
      </w:pPr>
      <w:r w:rsidRPr="00423961">
        <w:rPr>
          <w:sz w:val="28"/>
          <w:szCs w:val="28"/>
        </w:rPr>
        <w:t>Схема размещения рекламных конструкций на территории Мошенск</w:t>
      </w:r>
      <w:r w:rsidRPr="00423961">
        <w:rPr>
          <w:sz w:val="28"/>
          <w:szCs w:val="28"/>
        </w:rPr>
        <w:t>о</w:t>
      </w:r>
      <w:r w:rsidRPr="00423961">
        <w:rPr>
          <w:sz w:val="28"/>
          <w:szCs w:val="28"/>
        </w:rPr>
        <w:t>го муниципального района разработана на основании пункта 5.8 статьи 19 Федерального зако</w:t>
      </w:r>
      <w:r>
        <w:rPr>
          <w:sz w:val="28"/>
          <w:szCs w:val="28"/>
        </w:rPr>
        <w:t>на от 13 марта 2006 года № 38-ФЗ</w:t>
      </w:r>
      <w:r w:rsidRPr="00423961">
        <w:rPr>
          <w:sz w:val="28"/>
          <w:szCs w:val="28"/>
        </w:rPr>
        <w:t xml:space="preserve"> «О рекламе», Полож</w:t>
      </w:r>
      <w:r w:rsidRPr="00423961">
        <w:rPr>
          <w:sz w:val="28"/>
          <w:szCs w:val="28"/>
        </w:rPr>
        <w:t>е</w:t>
      </w:r>
      <w:r w:rsidRPr="00423961">
        <w:rPr>
          <w:sz w:val="28"/>
          <w:szCs w:val="28"/>
        </w:rPr>
        <w:t>ния о составе, порядке разработки и утверждения схемы размещения рекла</w:t>
      </w:r>
      <w:r w:rsidRPr="00423961">
        <w:rPr>
          <w:sz w:val="28"/>
          <w:szCs w:val="28"/>
        </w:rPr>
        <w:t>м</w:t>
      </w:r>
      <w:r w:rsidRPr="00423961">
        <w:rPr>
          <w:sz w:val="28"/>
          <w:szCs w:val="28"/>
        </w:rPr>
        <w:t>ных конструкций на территории Мошенского муниципального района и п</w:t>
      </w:r>
      <w:r w:rsidRPr="00423961">
        <w:rPr>
          <w:sz w:val="28"/>
          <w:szCs w:val="28"/>
        </w:rPr>
        <w:t>о</w:t>
      </w:r>
      <w:r w:rsidRPr="00423961">
        <w:rPr>
          <w:sz w:val="28"/>
          <w:szCs w:val="28"/>
        </w:rPr>
        <w:t>рядке внесения в неё изменений, утвержденного постановлением Админ</w:t>
      </w:r>
      <w:r w:rsidRPr="00423961">
        <w:rPr>
          <w:sz w:val="28"/>
          <w:szCs w:val="28"/>
        </w:rPr>
        <w:t>и</w:t>
      </w:r>
      <w:r w:rsidRPr="00423961">
        <w:rPr>
          <w:sz w:val="28"/>
          <w:szCs w:val="28"/>
        </w:rPr>
        <w:t xml:space="preserve">страции Мошенского муниципального района от 03.02.2015г №51, ГОСТ </w:t>
      </w:r>
      <w:proofErr w:type="gramStart"/>
      <w:r w:rsidRPr="00423961">
        <w:rPr>
          <w:sz w:val="28"/>
          <w:szCs w:val="28"/>
        </w:rPr>
        <w:t>Р</w:t>
      </w:r>
      <w:proofErr w:type="gramEnd"/>
      <w:r w:rsidRPr="00423961">
        <w:rPr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DB78AA" w:rsidRPr="00423961" w:rsidRDefault="00DB78AA" w:rsidP="00DB78AA">
      <w:pPr>
        <w:ind w:firstLine="709"/>
        <w:rPr>
          <w:sz w:val="28"/>
          <w:szCs w:val="28"/>
        </w:rPr>
      </w:pPr>
      <w:r w:rsidRPr="00423961">
        <w:rPr>
          <w:sz w:val="28"/>
          <w:szCs w:val="28"/>
        </w:rPr>
        <w:t>Схема размещения рекламных конструкций на территории Мошенск</w:t>
      </w:r>
      <w:r w:rsidRPr="00423961">
        <w:rPr>
          <w:sz w:val="28"/>
          <w:szCs w:val="28"/>
        </w:rPr>
        <w:t>о</w:t>
      </w:r>
      <w:r w:rsidRPr="00423961">
        <w:rPr>
          <w:sz w:val="28"/>
          <w:szCs w:val="28"/>
        </w:rPr>
        <w:t>го муниципального района разработана с целью оптимизации рекламного и информационного пространства на территории муниципального района и должна обеспечивать соблюдение внешнего архитектурного облика сложи</w:t>
      </w:r>
      <w:r w:rsidRPr="00423961">
        <w:rPr>
          <w:sz w:val="28"/>
          <w:szCs w:val="28"/>
        </w:rPr>
        <w:t>в</w:t>
      </w:r>
      <w:r w:rsidRPr="00423961">
        <w:rPr>
          <w:sz w:val="28"/>
          <w:szCs w:val="28"/>
        </w:rPr>
        <w:t>шейся застройки, градостроительных норм и правил, требований безопасн</w:t>
      </w:r>
      <w:r w:rsidRPr="00423961">
        <w:rPr>
          <w:sz w:val="28"/>
          <w:szCs w:val="28"/>
        </w:rPr>
        <w:t>о</w:t>
      </w:r>
      <w:r w:rsidRPr="00423961">
        <w:rPr>
          <w:sz w:val="28"/>
          <w:szCs w:val="28"/>
        </w:rPr>
        <w:t>сти.</w:t>
      </w:r>
    </w:p>
    <w:p w:rsidR="00DB78AA" w:rsidRPr="00423961" w:rsidRDefault="00DB78AA" w:rsidP="00DB78AA">
      <w:pPr>
        <w:ind w:firstLine="709"/>
        <w:rPr>
          <w:sz w:val="28"/>
          <w:szCs w:val="28"/>
        </w:rPr>
      </w:pPr>
      <w:r w:rsidRPr="00423961">
        <w:rPr>
          <w:sz w:val="28"/>
          <w:szCs w:val="28"/>
        </w:rPr>
        <w:t>В схеме размещения рекламных кон</w:t>
      </w:r>
      <w:r>
        <w:rPr>
          <w:sz w:val="28"/>
          <w:szCs w:val="28"/>
        </w:rPr>
        <w:t>струкций на территории Моше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ского</w:t>
      </w:r>
      <w:r w:rsidRPr="00423961">
        <w:rPr>
          <w:sz w:val="28"/>
          <w:szCs w:val="28"/>
        </w:rPr>
        <w:t xml:space="preserve"> муниципального района определены места размещения рекламных конструкций на земельных участках не</w:t>
      </w:r>
      <w:r>
        <w:rPr>
          <w:sz w:val="28"/>
          <w:szCs w:val="28"/>
        </w:rPr>
        <w:t xml:space="preserve">зависимо от форм собственности. </w:t>
      </w:r>
      <w:r w:rsidRPr="00423961">
        <w:rPr>
          <w:sz w:val="28"/>
          <w:szCs w:val="28"/>
        </w:rPr>
        <w:t>В схеме размещения рек</w:t>
      </w:r>
      <w:r>
        <w:rPr>
          <w:sz w:val="28"/>
          <w:szCs w:val="28"/>
        </w:rPr>
        <w:t xml:space="preserve">ламных конструкций </w:t>
      </w:r>
      <w:r w:rsidRPr="00423961">
        <w:rPr>
          <w:sz w:val="28"/>
          <w:szCs w:val="28"/>
        </w:rPr>
        <w:t xml:space="preserve"> обозначены места размещения таких рекламных конструкций как: </w:t>
      </w:r>
    </w:p>
    <w:p w:rsidR="00DB78AA" w:rsidRPr="00423961" w:rsidRDefault="00DB78AA" w:rsidP="00DB78AA">
      <w:pPr>
        <w:ind w:firstLine="709"/>
        <w:rPr>
          <w:sz w:val="28"/>
          <w:szCs w:val="28"/>
        </w:rPr>
      </w:pPr>
      <w:proofErr w:type="spellStart"/>
      <w:r w:rsidRPr="00423961">
        <w:rPr>
          <w:b/>
          <w:i/>
          <w:sz w:val="28"/>
          <w:szCs w:val="28"/>
        </w:rPr>
        <w:t>Билборды</w:t>
      </w:r>
      <w:proofErr w:type="spellEnd"/>
      <w:r w:rsidRPr="00423961">
        <w:rPr>
          <w:sz w:val="28"/>
          <w:szCs w:val="28"/>
        </w:rPr>
        <w:t xml:space="preserve"> – отдельно стоящие крупногабаритные щитовые рекламные конструкции формата (как правило) 3х6м. Бывают одно-, двух-, трех-, </w:t>
      </w:r>
      <w:proofErr w:type="gramStart"/>
      <w:r w:rsidRPr="00423961">
        <w:rPr>
          <w:sz w:val="28"/>
          <w:szCs w:val="28"/>
        </w:rPr>
        <w:t>чет</w:t>
      </w:r>
      <w:r w:rsidRPr="00423961">
        <w:rPr>
          <w:sz w:val="28"/>
          <w:szCs w:val="28"/>
        </w:rPr>
        <w:t>ы</w:t>
      </w:r>
      <w:r w:rsidRPr="00423961">
        <w:rPr>
          <w:sz w:val="28"/>
          <w:szCs w:val="28"/>
        </w:rPr>
        <w:t>рехсторонние</w:t>
      </w:r>
      <w:proofErr w:type="gramEnd"/>
      <w:r w:rsidRPr="00423961">
        <w:rPr>
          <w:sz w:val="28"/>
          <w:szCs w:val="28"/>
        </w:rPr>
        <w:t>. Могут иметь внешнюю подсветку.</w:t>
      </w:r>
    </w:p>
    <w:p w:rsidR="00DB78AA" w:rsidRPr="00423961" w:rsidRDefault="00DB78AA" w:rsidP="00DB78AA">
      <w:pPr>
        <w:ind w:firstLine="709"/>
        <w:rPr>
          <w:sz w:val="28"/>
          <w:szCs w:val="28"/>
        </w:rPr>
      </w:pPr>
      <w:r w:rsidRPr="00423961">
        <w:rPr>
          <w:b/>
          <w:i/>
          <w:sz w:val="28"/>
          <w:szCs w:val="28"/>
        </w:rPr>
        <w:t xml:space="preserve">Щиты </w:t>
      </w:r>
      <w:r w:rsidRPr="00423961">
        <w:rPr>
          <w:sz w:val="28"/>
          <w:szCs w:val="28"/>
        </w:rPr>
        <w:t>– отдельно стоящие щитовые рекламные конструкции площ</w:t>
      </w:r>
      <w:r w:rsidRPr="00423961">
        <w:rPr>
          <w:sz w:val="28"/>
          <w:szCs w:val="28"/>
        </w:rPr>
        <w:t>а</w:t>
      </w:r>
      <w:r w:rsidRPr="00423961">
        <w:rPr>
          <w:sz w:val="28"/>
          <w:szCs w:val="28"/>
        </w:rPr>
        <w:t>дью одной стороны рекламного поля до 4,5 м</w:t>
      </w:r>
      <w:proofErr w:type="gramStart"/>
      <w:r w:rsidRPr="00423961">
        <w:rPr>
          <w:sz w:val="28"/>
          <w:szCs w:val="28"/>
        </w:rPr>
        <w:t>2</w:t>
      </w:r>
      <w:proofErr w:type="gramEnd"/>
      <w:r w:rsidRPr="00423961">
        <w:rPr>
          <w:sz w:val="28"/>
          <w:szCs w:val="28"/>
        </w:rPr>
        <w:t xml:space="preserve">. Одно- или </w:t>
      </w:r>
      <w:proofErr w:type="gramStart"/>
      <w:r w:rsidRPr="00423961">
        <w:rPr>
          <w:sz w:val="28"/>
          <w:szCs w:val="28"/>
        </w:rPr>
        <w:t>двухсторонние</w:t>
      </w:r>
      <w:proofErr w:type="gramEnd"/>
      <w:r w:rsidRPr="00423961">
        <w:rPr>
          <w:sz w:val="28"/>
          <w:szCs w:val="28"/>
        </w:rPr>
        <w:t>. Могут иметь внешнюю подсветку.</w:t>
      </w:r>
    </w:p>
    <w:p w:rsidR="00DB78AA" w:rsidRPr="00423961" w:rsidRDefault="00DB78AA" w:rsidP="00DB78AA">
      <w:pPr>
        <w:ind w:firstLine="709"/>
        <w:rPr>
          <w:sz w:val="28"/>
          <w:szCs w:val="28"/>
        </w:rPr>
      </w:pPr>
    </w:p>
    <w:p w:rsidR="00DB78AA" w:rsidRPr="00423961" w:rsidRDefault="00DB78AA" w:rsidP="00DB78A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Общая с</w:t>
      </w:r>
      <w:r w:rsidRPr="00423961">
        <w:rPr>
          <w:sz w:val="28"/>
          <w:szCs w:val="28"/>
        </w:rPr>
        <w:t>хема размещения рекламных кон</w:t>
      </w:r>
      <w:r>
        <w:rPr>
          <w:sz w:val="28"/>
          <w:szCs w:val="28"/>
        </w:rPr>
        <w:t xml:space="preserve">струкций </w:t>
      </w:r>
      <w:proofErr w:type="gramStart"/>
      <w:r>
        <w:rPr>
          <w:sz w:val="28"/>
          <w:szCs w:val="28"/>
        </w:rPr>
        <w:t>на территории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шенского</w:t>
      </w:r>
      <w:r w:rsidRPr="00423961">
        <w:rPr>
          <w:sz w:val="28"/>
          <w:szCs w:val="28"/>
        </w:rPr>
        <w:t xml:space="preserve"> муниципального района выполнена в соответствии со схемой те</w:t>
      </w:r>
      <w:r w:rsidRPr="00423961">
        <w:rPr>
          <w:sz w:val="28"/>
          <w:szCs w:val="28"/>
        </w:rPr>
        <w:t>р</w:t>
      </w:r>
      <w:r w:rsidRPr="00423961">
        <w:rPr>
          <w:sz w:val="28"/>
          <w:szCs w:val="28"/>
        </w:rPr>
        <w:t>рито</w:t>
      </w:r>
      <w:r>
        <w:rPr>
          <w:sz w:val="28"/>
          <w:szCs w:val="28"/>
        </w:rPr>
        <w:t>риального планирования Мошенского</w:t>
      </w:r>
      <w:r w:rsidRPr="00423961">
        <w:rPr>
          <w:sz w:val="28"/>
          <w:szCs w:val="28"/>
        </w:rPr>
        <w:t xml:space="preserve"> муниципального района на им</w:t>
      </w:r>
      <w:r w:rsidRPr="00423961">
        <w:rPr>
          <w:sz w:val="28"/>
          <w:szCs w:val="28"/>
        </w:rPr>
        <w:t>е</w:t>
      </w:r>
      <w:r w:rsidRPr="00423961">
        <w:rPr>
          <w:sz w:val="28"/>
          <w:szCs w:val="28"/>
        </w:rPr>
        <w:t>ющемся картограф</w:t>
      </w:r>
      <w:r>
        <w:rPr>
          <w:sz w:val="28"/>
          <w:szCs w:val="28"/>
        </w:rPr>
        <w:t>ическом материале в масштабе</w:t>
      </w:r>
      <w:proofErr w:type="gramEnd"/>
      <w:r>
        <w:rPr>
          <w:sz w:val="28"/>
          <w:szCs w:val="28"/>
        </w:rPr>
        <w:t xml:space="preserve"> 1:25 00</w:t>
      </w:r>
      <w:r w:rsidRPr="00423961">
        <w:rPr>
          <w:sz w:val="28"/>
          <w:szCs w:val="28"/>
        </w:rPr>
        <w:t xml:space="preserve">0. </w:t>
      </w:r>
    </w:p>
    <w:p w:rsidR="00DB78AA" w:rsidRDefault="00DB78AA" w:rsidP="00DB78AA">
      <w:pPr>
        <w:ind w:firstLine="709"/>
        <w:rPr>
          <w:sz w:val="28"/>
          <w:szCs w:val="28"/>
        </w:rPr>
      </w:pPr>
    </w:p>
    <w:p w:rsidR="00DB78AA" w:rsidRDefault="00DB78AA" w:rsidP="00DB78AA">
      <w:pPr>
        <w:tabs>
          <w:tab w:val="left" w:pos="1020"/>
        </w:tabs>
        <w:ind w:firstLine="709"/>
        <w:rPr>
          <w:sz w:val="28"/>
          <w:szCs w:val="28"/>
        </w:rPr>
      </w:pPr>
    </w:p>
    <w:p w:rsidR="00DB78AA" w:rsidRDefault="00DB78AA" w:rsidP="00DB78AA"/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Pr="00CE56EF" w:rsidRDefault="00DB78AA" w:rsidP="00DB78AA">
      <w:pPr>
        <w:jc w:val="center"/>
        <w:rPr>
          <w:rFonts w:asciiTheme="minorHAnsi" w:hAnsiTheme="minorHAnsi"/>
          <w:b/>
          <w:bCs/>
          <w:sz w:val="36"/>
          <w:szCs w:val="36"/>
        </w:rPr>
      </w:pPr>
      <w:bookmarkStart w:id="0" w:name="_GoBack"/>
      <w:r w:rsidRPr="00CE56EF">
        <w:rPr>
          <w:rFonts w:asciiTheme="minorHAnsi" w:hAnsiTheme="minorHAnsi"/>
          <w:b/>
          <w:bCs/>
          <w:sz w:val="36"/>
          <w:szCs w:val="36"/>
        </w:rPr>
        <w:lastRenderedPageBreak/>
        <w:t>Схема размещения рекламных конструкций  на</w:t>
      </w:r>
      <w:r w:rsidRPr="00CE56EF">
        <w:rPr>
          <w:rFonts w:asciiTheme="minorHAnsi" w:hAnsiTheme="minorHAnsi"/>
          <w:b/>
          <w:bCs/>
          <w:sz w:val="36"/>
          <w:szCs w:val="36"/>
        </w:rPr>
        <w:br/>
        <w:t>территории Мошенского  сельского поселения</w:t>
      </w:r>
    </w:p>
    <w:bookmarkEnd w:id="0"/>
    <w:p w:rsidR="00DB78AA" w:rsidRDefault="00DB78AA" w:rsidP="00DB78AA">
      <w:pPr>
        <w:jc w:val="center"/>
        <w:rPr>
          <w:b/>
          <w:bCs/>
          <w:sz w:val="36"/>
          <w:szCs w:val="36"/>
        </w:rPr>
      </w:pPr>
    </w:p>
    <w:p w:rsidR="00DB78AA" w:rsidRDefault="00DB78AA" w:rsidP="00DB78AA">
      <w:pPr>
        <w:ind w:left="-142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4" type="#_x0000_t93" style="position:absolute;left:0;text-align:left;margin-left:219.1pt;margin-top:591.8pt;width:31.95pt;height:3.9pt;rotation:-1515505fd;flip:y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" adj="20282" fillcolor="#f79646" strokecolor="#974706" strokeweight="2pt"/>
        </w:pict>
      </w:r>
      <w:r w:rsidRPr="00B67AE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43" type="#_x0000_t202" style="position:absolute;left:0;text-align:left;margin-left:212.5pt;margin-top:564.25pt;width:20.5pt;height:21.85pt;z-index:251675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" filled="f" stroked="f">
            <v:shadow on="t" color="black" opacity="22937f" origin=",.5" offset="0,.63889mm"/>
            <v:textbox style="mso-next-textbox:#Поле 16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rect id="Прямоугольник 15" o:spid="_x0000_s1042" style="position:absolute;left:0;text-align:left;margin-left:254.6pt;margin-top:599.9pt;width:8.25pt;height:6.8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" fillcolor="#4f81bd" strokecolor="#243f60" strokeweight="2pt"/>
        </w:pict>
      </w:r>
      <w:r w:rsidRPr="00B67AE8">
        <w:rPr>
          <w:noProof/>
        </w:rPr>
        <w:pict>
          <v:shape id="Поле 14" o:spid="_x0000_s1041" type="#_x0000_t202" style="position:absolute;left:0;text-align:left;margin-left:317.05pt;margin-top:594.65pt;width:20.5pt;height:21.85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" filled="f" stroked="f">
            <v:shadow on="t" color="black" opacity="22937f" origin=",.5" offset="0,.63889mm"/>
            <v:textbox style="mso-next-textbox:#Поле 14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40" type="#_x0000_t93" style="position:absolute;left:0;text-align:left;margin-left:289.9pt;margin-top:615.2pt;width:27.65pt;height:3.55pt;rotation:9298073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" adj="20213" fillcolor="#f79646" strokecolor="#974706" strokeweight="2pt"/>
        </w:pict>
      </w:r>
      <w:r>
        <w:rPr>
          <w:noProof/>
          <w:sz w:val="36"/>
          <w:szCs w:val="36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9" type="#_x0000_t120" style="position:absolute;left:0;text-align:left;margin-left:280.85pt;margin-top:627.15pt;width:11.3pt;height:7.8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sz w:val="36"/>
          <w:szCs w:val="36"/>
        </w:rPr>
        <w:pict>
          <v:shape id="_x0000_s1038" type="#_x0000_t93" style="position:absolute;left:0;text-align:left;margin-left:277.5pt;margin-top:562.45pt;width:27.65pt;height:3.6pt;rotation:9298073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" adj="20194" fillcolor="#f79646" strokecolor="#974706" strokeweight="2pt"/>
        </w:pict>
      </w:r>
      <w:r w:rsidRPr="00B67AE8">
        <w:rPr>
          <w:noProof/>
        </w:rPr>
        <w:pict>
          <v:shape id="Поле 10" o:spid="_x0000_s1037" type="#_x0000_t202" style="position:absolute;left:0;text-align:left;margin-left:305.05pt;margin-top:535.4pt;width:20.5pt;height:21.85pt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" filled="f" stroked="f">
            <v:shadow on="t" color="black" opacity="22937f" origin=",.5" offset="0,.63889mm"/>
            <v:textbox style="mso-next-textbox:#Поле 10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30" type="#_x0000_t120" style="position:absolute;left:0;text-align:left;margin-left:268.85pt;margin-top:576.15pt;width:11.3pt;height:7.8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noProof/>
        </w:rPr>
        <w:pict>
          <v:shape id="Поле 9" o:spid="_x0000_s1036" type="#_x0000_t202" style="position:absolute;left:0;text-align:left;margin-left:205.6pt;margin-top:260.9pt;width:20.5pt;height:21.85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" filled="f" stroked="f">
            <v:shadow on="t" color="black" opacity="22937f" origin=",.5" offset="0,.63889mm"/>
            <v:textbox style="mso-next-textbox:#Поле 9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35" type="#_x0000_t93" style="position:absolute;left:0;text-align:left;margin-left:207.9pt;margin-top:287.7pt;width:23.15pt;height:3.55pt;rotation:3733457fd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" adj="19944" fillcolor="#f79646" strokecolor="#974706" strokeweight="2pt"/>
        </w:pict>
      </w:r>
      <w:r>
        <w:rPr>
          <w:noProof/>
          <w:sz w:val="36"/>
          <w:szCs w:val="36"/>
        </w:rPr>
        <w:pict>
          <v:shape id="_x0000_s1031" type="#_x0000_t120" style="position:absolute;left:0;text-align:left;margin-left:223.1pt;margin-top:304.65pt;width:11.3pt;height:7.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noProof/>
        </w:rPr>
        <w:pict>
          <v:shape id="Поле 7" o:spid="_x0000_s1034" type="#_x0000_t202" style="position:absolute;left:0;text-align:left;margin-left:179.85pt;margin-top:368.15pt;width:20.5pt;height:21.85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" filled="f" stroked="f">
            <v:shadow on="t" color="black" opacity="22937f" origin=",.5" offset="0,.63889mm"/>
            <v:textbox style="mso-next-textbox:#Поле 7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33" type="#_x0000_t93" style="position:absolute;left:0;text-align:left;margin-left:186.9pt;margin-top:394.25pt;width:23.15pt;height:3.55pt;rotation:3733457fd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" adj="19944" fillcolor="#f79646" strokecolor="#974706" strokeweight="2pt"/>
        </w:pict>
      </w:r>
      <w:r>
        <w:rPr>
          <w:noProof/>
          <w:sz w:val="36"/>
          <w:szCs w:val="36"/>
        </w:rPr>
        <w:pict>
          <v:shape id="_x0000_s1032" type="#_x0000_t120" style="position:absolute;left:0;text-align:left;margin-left:207.3pt;margin-top:406.65pt;width:11.3pt;height:7.8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noProof/>
        </w:rPr>
        <w:pict>
          <v:shape id="Поле 1" o:spid="_x0000_s1027" type="#_x0000_t202" style="position:absolute;left:0;text-align:left;margin-left:167.4pt;margin-top:120.65pt;width:20.5pt;height:21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" filled="f" stroked="f">
            <v:shadow on="t" color="black" opacity="22937f" origin=",.5" offset="0,.63889mm"/>
            <v:textbox style="mso-next-textbox:#Поле 1;mso-fit-shape-to-text:t">
              <w:txbxContent>
                <w:p w:rsidR="00DB78AA" w:rsidRPr="00F57858" w:rsidRDefault="00DB78AA" w:rsidP="00DB78AA">
                  <w:pPr>
                    <w:ind w:left="-142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57858"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Штриховая стрелка вправо 28" o:spid="_x0000_s1028" type="#_x0000_t93" style="position:absolute;left:0;text-align:left;margin-left:175.6pt;margin-top:148.7pt;width:23.15pt;height:3.55pt;rotation:3733457fd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" adj="19944" fillcolor="#f79646" strokecolor="#974706" strokeweight="2pt"/>
        </w:pict>
      </w:r>
      <w:r>
        <w:rPr>
          <w:noProof/>
          <w:sz w:val="36"/>
          <w:szCs w:val="36"/>
        </w:rPr>
        <w:pict>
          <v:shape id="Блок-схема: узел 49" o:spid="_x0000_s1029" type="#_x0000_t120" style="position:absolute;left:0;text-align:left;margin-left:194.6pt;margin-top:161.4pt;width:11.3pt;height:7.8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4B1789">
        <w:rPr>
          <w:noProof/>
          <w:sz w:val="36"/>
          <w:szCs w:val="36"/>
        </w:rPr>
        <w:pict>
          <v:shape id="Рисунок 3" o:spid="_x0000_i1032" type="#_x0000_t75" style="width:501.95pt;height:659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">
            <v:imagedata r:id="rId14" o:title=""/>
            <o:lock v:ext="edit" aspectratio="f"/>
          </v:shape>
        </w:pict>
      </w:r>
    </w:p>
    <w:p w:rsidR="00C8203A" w:rsidRPr="00CE56EF" w:rsidRDefault="00C8203A" w:rsidP="00C8203A">
      <w:pPr>
        <w:rPr>
          <w:rFonts w:asciiTheme="minorHAnsi" w:hAnsiTheme="minorHAnsi"/>
          <w:b/>
          <w:sz w:val="36"/>
          <w:szCs w:val="36"/>
        </w:rPr>
      </w:pPr>
      <w:r w:rsidRPr="00CE56EF">
        <w:rPr>
          <w:rFonts w:asciiTheme="minorHAnsi" w:hAnsiTheme="minorHAnsi"/>
          <w:b/>
          <w:sz w:val="36"/>
          <w:szCs w:val="36"/>
        </w:rPr>
        <w:lastRenderedPageBreak/>
        <w:t>СХЕМА РАЗМЕЩЕНИЯ РЕКЛАМНЫХ КОНСТРУКЦИЙ НА</w:t>
      </w:r>
      <w:r w:rsidRPr="00CE56EF">
        <w:rPr>
          <w:rFonts w:asciiTheme="minorHAnsi" w:hAnsiTheme="minorHAnsi"/>
          <w:b/>
          <w:sz w:val="40"/>
          <w:szCs w:val="40"/>
        </w:rPr>
        <w:t xml:space="preserve"> </w:t>
      </w:r>
      <w:r w:rsidRPr="00CE56EF">
        <w:rPr>
          <w:rFonts w:asciiTheme="minorHAnsi" w:hAnsiTheme="minorHAnsi"/>
          <w:b/>
          <w:sz w:val="36"/>
          <w:szCs w:val="36"/>
        </w:rPr>
        <w:t>ТЕ</w:t>
      </w:r>
      <w:r w:rsidRPr="00CE56EF">
        <w:rPr>
          <w:rFonts w:asciiTheme="minorHAnsi" w:hAnsiTheme="minorHAnsi"/>
          <w:b/>
          <w:sz w:val="36"/>
          <w:szCs w:val="36"/>
        </w:rPr>
        <w:t>Р</w:t>
      </w:r>
      <w:r w:rsidRPr="00CE56EF">
        <w:rPr>
          <w:rFonts w:asciiTheme="minorHAnsi" w:hAnsiTheme="minorHAnsi"/>
          <w:b/>
          <w:sz w:val="36"/>
          <w:szCs w:val="36"/>
        </w:rPr>
        <w:t>РИТОРИИ КАЛИНИНСКОГО СЕЛ</w:t>
      </w:r>
      <w:r w:rsidRPr="00CE56EF">
        <w:rPr>
          <w:rFonts w:asciiTheme="minorHAnsi" w:hAnsiTheme="minorHAnsi"/>
          <w:b/>
          <w:sz w:val="36"/>
          <w:szCs w:val="36"/>
        </w:rPr>
        <w:t>Ь</w:t>
      </w:r>
      <w:r w:rsidRPr="00CE56EF">
        <w:rPr>
          <w:rFonts w:asciiTheme="minorHAnsi" w:hAnsiTheme="minorHAnsi"/>
          <w:b/>
          <w:sz w:val="36"/>
          <w:szCs w:val="36"/>
        </w:rPr>
        <w:t>СКОГО ПОСЕЛЕНИЯ</w:t>
      </w:r>
    </w:p>
    <w:p w:rsidR="00DB78AA" w:rsidRPr="00CE56EF" w:rsidRDefault="00DB78AA" w:rsidP="00DB78AA">
      <w:pPr>
        <w:rPr>
          <w:rFonts w:asciiTheme="minorHAnsi" w:hAnsiTheme="minorHAnsi"/>
          <w:b/>
          <w:sz w:val="36"/>
          <w:szCs w:val="36"/>
        </w:rPr>
      </w:pPr>
    </w:p>
    <w:p w:rsidR="00DB78AA" w:rsidRDefault="00DB78AA" w:rsidP="00DB78AA">
      <w:pPr>
        <w:rPr>
          <w:b/>
          <w:sz w:val="36"/>
          <w:szCs w:val="36"/>
        </w:rPr>
      </w:pPr>
    </w:p>
    <w:p w:rsidR="00DB78AA" w:rsidRDefault="00DB78AA" w:rsidP="00DB78AA">
      <w:pPr>
        <w:rPr>
          <w:b/>
          <w:sz w:val="36"/>
          <w:szCs w:val="36"/>
        </w:rPr>
      </w:pPr>
      <w:r w:rsidRPr="00B67AE8">
        <w:rPr>
          <w:noProof/>
        </w:rPr>
        <w:pict>
          <v:shape id="Поле 4" o:spid="_x0000_s1052" type="#_x0000_t202" style="position:absolute;margin-left:40.2pt;margin-top:229.25pt;width:22.55pt;height:26.75pt;z-index:2516848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" filled="f" stroked="f">
            <v:textbox style="mso-next-textbox:#Поле 4;mso-fit-shape-to-text:t">
              <w:txbxContent>
                <w:p w:rsidR="00DB78AA" w:rsidRPr="004B1789" w:rsidRDefault="00DB78AA" w:rsidP="00DB78AA">
                  <w:pPr>
                    <w:rPr>
                      <w:b/>
                      <w:outline/>
                      <w:noProof/>
                      <w:color w:val="4F81BD"/>
                      <w:sz w:val="32"/>
                      <w:szCs w:val="32"/>
                    </w:rPr>
                  </w:pPr>
                  <w:r w:rsidRPr="004B1789">
                    <w:rPr>
                      <w:b/>
                      <w:outline/>
                      <w:noProof/>
                      <w:color w:val="4F81BD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line id="Прямая соединительная линия 3" o:spid="_x0000_s1051" style="position:absolute;flip:y;z-index:251683840;visibility:visible;mso-width-relative:margin;mso-height-relative:margin" from="30.45pt,257.4pt" to="43.95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" strokecolor="#4f81bd" strokeweight="2pt">
            <v:shadow on="t" color="black" opacity="24903f" origin=",.5" offset="0,.55556mm"/>
          </v:line>
        </w:pict>
      </w:r>
      <w:r w:rsidRPr="00B67AE8">
        <w:rPr>
          <w:b/>
          <w:noProof/>
          <w:sz w:val="24"/>
          <w:szCs w:val="24"/>
        </w:rPr>
        <w:pict>
          <v:shape id="Блок-схема: узел 2" o:spid="_x0000_s1050" type="#_x0000_t120" style="position:absolute;margin-left:25.2pt;margin-top:277.65pt;width:7.5pt;height:6.7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noProof/>
        </w:rPr>
        <w:pict>
          <v:line id="Прямая соединительная линия 10" o:spid="_x0000_s1049" style="position:absolute;flip:y;z-index:251681792;visibility:visible;mso-width-relative:margin;mso-height-relative:margin" from="40.2pt,269.4pt" to="68.7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" strokecolor="#4f81bd" strokeweight="2pt">
            <v:shadow on="t" color="black" opacity="24903f" origin=",.5" offset="0,.55556mm"/>
          </v:line>
        </w:pict>
      </w:r>
      <w:r w:rsidRPr="00B67AE8">
        <w:rPr>
          <w:noProof/>
        </w:rPr>
        <w:pict>
          <v:shape id="_x0000_s1048" type="#_x0000_t202" style="position:absolute;margin-left:63.45pt;margin-top:252.7pt;width:22.55pt;height:26.75pt;z-index:2516807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" filled="f" stroked="f">
            <v:textbox style="mso-next-textbox:#_x0000_s1048;mso-fit-shape-to-text:t">
              <w:txbxContent>
                <w:p w:rsidR="00DB78AA" w:rsidRPr="004B1789" w:rsidRDefault="00DB78AA" w:rsidP="00DB78AA">
                  <w:pPr>
                    <w:rPr>
                      <w:b/>
                      <w:outline/>
                      <w:noProof/>
                      <w:color w:val="4F81BD"/>
                      <w:sz w:val="32"/>
                      <w:szCs w:val="32"/>
                    </w:rPr>
                  </w:pPr>
                  <w:r w:rsidRPr="004B1789">
                    <w:rPr>
                      <w:b/>
                      <w:outline/>
                      <w:noProof/>
                      <w:color w:val="4F81BD"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 w:rsidRPr="00B67AE8">
        <w:rPr>
          <w:b/>
          <w:noProof/>
          <w:sz w:val="24"/>
          <w:szCs w:val="24"/>
        </w:rPr>
        <w:pict>
          <v:shape id="Блок-схема: узел 8" o:spid="_x0000_s1047" type="#_x0000_t120" style="position:absolute;margin-left:36.45pt;margin-top:281.4pt;width:7.5pt;height:6.7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4B1789">
        <w:rPr>
          <w:b/>
          <w:noProof/>
          <w:sz w:val="36"/>
          <w:szCs w:val="36"/>
        </w:rPr>
        <w:pict>
          <v:shape id="Рисунок 1" o:spid="_x0000_i1033" type="#_x0000_t75" style="width:467.25pt;height:417.7pt;visibility:visible">
            <v:imagedata r:id="rId15" o:title=""/>
          </v:shape>
        </w:pict>
      </w:r>
    </w:p>
    <w:p w:rsidR="00DB78AA" w:rsidRDefault="00DB78AA" w:rsidP="00DB78AA">
      <w:pPr>
        <w:rPr>
          <w:b/>
          <w:sz w:val="36"/>
          <w:szCs w:val="36"/>
        </w:rPr>
      </w:pPr>
    </w:p>
    <w:p w:rsidR="00DB78AA" w:rsidRPr="00EB31B8" w:rsidRDefault="00DB78AA" w:rsidP="00DB78AA">
      <w:pPr>
        <w:rPr>
          <w:b/>
          <w:sz w:val="24"/>
          <w:szCs w:val="24"/>
        </w:rPr>
      </w:pPr>
    </w:p>
    <w:p w:rsidR="00DB78AA" w:rsidRPr="00EB31B8" w:rsidRDefault="00DB78AA" w:rsidP="00DB78AA">
      <w:pPr>
        <w:rPr>
          <w:b/>
          <w:sz w:val="28"/>
          <w:szCs w:val="28"/>
        </w:rPr>
      </w:pPr>
      <w:r w:rsidRPr="00EB31B8">
        <w:rPr>
          <w:b/>
          <w:sz w:val="28"/>
          <w:szCs w:val="28"/>
        </w:rPr>
        <w:t>УСЛОВНЫЕ ОБОЗНАЧЕНИЯ</w:t>
      </w:r>
    </w:p>
    <w:p w:rsidR="00DB78AA" w:rsidRDefault="00DB78AA" w:rsidP="00DB78AA">
      <w:pPr>
        <w:rPr>
          <w:b/>
          <w:sz w:val="24"/>
          <w:szCs w:val="24"/>
        </w:rPr>
      </w:pPr>
    </w:p>
    <w:p w:rsidR="00DB78AA" w:rsidRDefault="00DB78AA" w:rsidP="00DB78A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1- НОМЕР РЕКЛАМНОЙ КОНСТРУКЦИИ</w:t>
      </w:r>
    </w:p>
    <w:p w:rsidR="00DB78AA" w:rsidRDefault="00DB78AA" w:rsidP="00DB78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Блок-схема: узел 6" o:spid="_x0000_s1045" type="#_x0000_t120" style="position:absolute;margin-left:1.95pt;margin-top:3.4pt;width:7.5pt;height:6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b/>
          <w:sz w:val="24"/>
          <w:szCs w:val="24"/>
        </w:rPr>
        <w:t xml:space="preserve">      -ЩИТ</w:t>
      </w:r>
    </w:p>
    <w:p w:rsidR="00DB78AA" w:rsidRDefault="00DB78AA" w:rsidP="00DB78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line id="Прямая соединительная линия 7" o:spid="_x0000_s1046" style="position:absolute;z-index:-251637760;visibility:visible" from="-.3pt,9.05pt" to="13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" strokecolor="#c0504d" strokeweight="2pt">
            <v:shadow on="t" color="black" opacity="24903f" origin=",.5" offset="0,.55556mm"/>
          </v:line>
        </w:pict>
      </w:r>
      <w:r>
        <w:rPr>
          <w:b/>
          <w:sz w:val="24"/>
          <w:szCs w:val="24"/>
        </w:rPr>
        <w:t xml:space="preserve">      - ГРАНИЦА ПОСЕЛЕНИЯ</w:t>
      </w:r>
    </w:p>
    <w:p w:rsidR="00DB78AA" w:rsidRDefault="00DB78AA" w:rsidP="00DB78AA">
      <w:pPr>
        <w:rPr>
          <w:b/>
          <w:sz w:val="24"/>
          <w:szCs w:val="24"/>
        </w:rPr>
      </w:pPr>
    </w:p>
    <w:p w:rsidR="00DB78AA" w:rsidRDefault="00DB78AA" w:rsidP="00DB78AA">
      <w:pPr>
        <w:rPr>
          <w:b/>
          <w:sz w:val="24"/>
          <w:szCs w:val="24"/>
        </w:rPr>
      </w:pPr>
    </w:p>
    <w:p w:rsidR="00DB78AA" w:rsidRDefault="00DB78AA" w:rsidP="00DB78AA">
      <w:pPr>
        <w:rPr>
          <w:b/>
          <w:sz w:val="24"/>
          <w:szCs w:val="24"/>
        </w:rPr>
      </w:pPr>
    </w:p>
    <w:p w:rsidR="00DB78AA" w:rsidRDefault="00DB78AA" w:rsidP="00DB78AA">
      <w:pPr>
        <w:rPr>
          <w:b/>
          <w:sz w:val="36"/>
          <w:szCs w:val="36"/>
        </w:rPr>
      </w:pPr>
    </w:p>
    <w:p w:rsidR="00CE56EF" w:rsidRDefault="00CE56EF" w:rsidP="00DB78AA">
      <w:pPr>
        <w:rPr>
          <w:b/>
          <w:sz w:val="36"/>
          <w:szCs w:val="36"/>
        </w:rPr>
      </w:pPr>
    </w:p>
    <w:p w:rsidR="00DB78AA" w:rsidRPr="00CE56EF" w:rsidRDefault="00DB78AA" w:rsidP="00DB78AA">
      <w:pPr>
        <w:jc w:val="center"/>
        <w:rPr>
          <w:rFonts w:asciiTheme="minorHAnsi" w:hAnsiTheme="minorHAnsi"/>
          <w:b/>
          <w:sz w:val="36"/>
          <w:szCs w:val="36"/>
        </w:rPr>
      </w:pPr>
      <w:r w:rsidRPr="00CE56EF">
        <w:rPr>
          <w:rFonts w:asciiTheme="minorHAnsi" w:hAnsiTheme="minorHAnsi"/>
          <w:b/>
          <w:sz w:val="36"/>
          <w:szCs w:val="36"/>
        </w:rPr>
        <w:lastRenderedPageBreak/>
        <w:t xml:space="preserve">СХЕМА РАЗМЕЩЕНИЯ РЕКЛАМНЫХ КОНСТРУКЦИЙ </w:t>
      </w:r>
      <w:proofErr w:type="gramStart"/>
      <w:r w:rsidRPr="00CE56EF">
        <w:rPr>
          <w:rFonts w:asciiTheme="minorHAnsi" w:hAnsiTheme="minorHAnsi"/>
          <w:b/>
          <w:sz w:val="36"/>
          <w:szCs w:val="36"/>
        </w:rPr>
        <w:t>НА</w:t>
      </w:r>
      <w:proofErr w:type="gramEnd"/>
      <w:r w:rsidRPr="00CE56EF">
        <w:rPr>
          <w:rFonts w:asciiTheme="minorHAnsi" w:hAnsiTheme="minorHAnsi"/>
          <w:b/>
          <w:sz w:val="36"/>
          <w:szCs w:val="36"/>
        </w:rPr>
        <w:t xml:space="preserve"> ТЕ</w:t>
      </w:r>
      <w:r w:rsidRPr="00CE56EF">
        <w:rPr>
          <w:rFonts w:asciiTheme="minorHAnsi" w:hAnsiTheme="minorHAnsi"/>
          <w:b/>
          <w:sz w:val="36"/>
          <w:szCs w:val="36"/>
        </w:rPr>
        <w:t>Р</w:t>
      </w:r>
      <w:r w:rsidRPr="00CE56EF">
        <w:rPr>
          <w:rFonts w:asciiTheme="minorHAnsi" w:hAnsiTheme="minorHAnsi"/>
          <w:b/>
          <w:sz w:val="36"/>
          <w:szCs w:val="36"/>
        </w:rPr>
        <w:t>РИТРРИИ КИРОВСКОГО СЕЛЬСКОГО ПОСЕЛЕНИЯ</w:t>
      </w:r>
    </w:p>
    <w:p w:rsidR="00DB78AA" w:rsidRPr="00CE56EF" w:rsidRDefault="00DB78AA" w:rsidP="00DB78AA">
      <w:pPr>
        <w:rPr>
          <w:rFonts w:asciiTheme="minorHAnsi" w:hAnsiTheme="minorHAnsi"/>
          <w:b/>
          <w:sz w:val="36"/>
          <w:szCs w:val="36"/>
        </w:rPr>
      </w:pPr>
    </w:p>
    <w:p w:rsidR="00DB78AA" w:rsidRDefault="00DB78AA" w:rsidP="00DB78AA">
      <w:pPr>
        <w:rPr>
          <w:b/>
          <w:sz w:val="36"/>
          <w:szCs w:val="36"/>
        </w:rPr>
      </w:pPr>
      <w:r w:rsidRPr="00B67AE8">
        <w:rPr>
          <w:noProof/>
        </w:rPr>
        <w:pict>
          <v:line id="Прямая соединительная линия 6" o:spid="_x0000_s1057" style="position:absolute;z-index:251689984;visibility:visible" from="178.2pt,197.65pt" to="193.2pt,2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" strokecolor="#4f81bd" strokeweight="2pt">
            <v:shadow on="t" color="black" opacity="24903f" origin=",.5" offset="0,.55556mm"/>
          </v:line>
        </w:pict>
      </w:r>
      <w:r w:rsidRPr="00B67AE8">
        <w:rPr>
          <w:noProof/>
        </w:rPr>
        <w:pict>
          <v:shape id="Поле 5" o:spid="_x0000_s1056" type="#_x0000_t202" style="position:absolute;margin-left:152.7pt;margin-top:179.3pt;width:40.5pt;height:28.05pt;rotation:-11533849fd;flip: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" filled="f" stroked="f">
            <v:textbox style="mso-next-textbox:#Поле 5">
              <w:txbxContent>
                <w:p w:rsidR="00DB78AA" w:rsidRPr="004B1789" w:rsidRDefault="00DB78AA" w:rsidP="00DB78AA">
                  <w:pPr>
                    <w:jc w:val="center"/>
                    <w:rPr>
                      <w:b/>
                      <w:outline/>
                      <w:noProof/>
                      <w:color w:val="4F81BD"/>
                      <w:sz w:val="28"/>
                      <w:szCs w:val="28"/>
                    </w:rPr>
                  </w:pPr>
                  <w:r w:rsidRPr="004B1789">
                    <w:rPr>
                      <w:b/>
                      <w:outline/>
                      <w:noProof/>
                      <w:color w:val="4F81BD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Pr="00B67AE8">
        <w:rPr>
          <w:b/>
          <w:noProof/>
          <w:sz w:val="24"/>
          <w:szCs w:val="24"/>
        </w:rPr>
        <w:pict>
          <v:shape id="Блок-схема: узел 4" o:spid="_x0000_s1055" type="#_x0000_t120" style="position:absolute;margin-left:193.2pt;margin-top:215.3pt;width:7.5pt;height:9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 style="mso-next-textbox:#Блок-схема: узел 4">
              <w:txbxContent>
                <w:p w:rsidR="00DB78AA" w:rsidRDefault="00DB78AA" w:rsidP="00DB78AA">
                  <w:pPr>
                    <w:jc w:val="center"/>
                  </w:pPr>
                </w:p>
                <w:p w:rsidR="00DB78AA" w:rsidRDefault="00DB78AA" w:rsidP="00DB78AA">
                  <w:pPr>
                    <w:jc w:val="center"/>
                  </w:pPr>
                </w:p>
              </w:txbxContent>
            </v:textbox>
          </v:shape>
        </w:pict>
      </w:r>
      <w:r w:rsidRPr="004B1789">
        <w:rPr>
          <w:b/>
          <w:noProof/>
          <w:sz w:val="36"/>
          <w:szCs w:val="36"/>
        </w:rPr>
        <w:pict>
          <v:shape id="_x0000_i1034" type="#_x0000_t75" style="width:339.55pt;height:564.75pt;visibility:visible">
            <v:imagedata r:id="rId16" o:title=""/>
          </v:shape>
        </w:pict>
      </w:r>
    </w:p>
    <w:p w:rsidR="00DB78AA" w:rsidRDefault="00DB78AA" w:rsidP="00DB78AA">
      <w:pPr>
        <w:rPr>
          <w:b/>
          <w:sz w:val="28"/>
          <w:szCs w:val="28"/>
        </w:rPr>
      </w:pPr>
      <w:r w:rsidRPr="00CA166A">
        <w:rPr>
          <w:b/>
          <w:sz w:val="28"/>
          <w:szCs w:val="28"/>
        </w:rPr>
        <w:t>УСЛОВНЫЕ ОБОЗНАЧЕНИЯ</w:t>
      </w:r>
    </w:p>
    <w:p w:rsidR="00DB78AA" w:rsidRDefault="00DB78AA" w:rsidP="00DB78AA">
      <w:pPr>
        <w:rPr>
          <w:b/>
          <w:sz w:val="24"/>
          <w:szCs w:val="24"/>
        </w:rPr>
      </w:pPr>
      <w:r w:rsidRPr="00CA166A">
        <w:rPr>
          <w:b/>
          <w:sz w:val="24"/>
          <w:szCs w:val="24"/>
        </w:rPr>
        <w:t>1-НОМЕР РЕКЛАМНОЙ КОНСТРУКЦИИ</w:t>
      </w:r>
    </w:p>
    <w:p w:rsidR="00DB78AA" w:rsidRDefault="00DB78AA" w:rsidP="00DB78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53" type="#_x0000_t120" style="position:absolute;margin-left:-.3pt;margin-top:3.55pt;width:7.5pt;height:9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 style="mso-next-textbox:#_x0000_s1053">
              <w:txbxContent>
                <w:p w:rsidR="00DB78AA" w:rsidRDefault="00DB78AA" w:rsidP="00DB78AA">
                  <w:pPr>
                    <w:jc w:val="center"/>
                  </w:pPr>
                </w:p>
                <w:p w:rsidR="00DB78AA" w:rsidRDefault="00DB78AA" w:rsidP="00DB78AA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sz w:val="24"/>
          <w:szCs w:val="24"/>
        </w:rPr>
        <w:t xml:space="preserve">      - ЩИТ</w:t>
      </w:r>
    </w:p>
    <w:p w:rsidR="00DB78AA" w:rsidRDefault="00DB78AA" w:rsidP="00DB78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line id="_x0000_s1054" style="position:absolute;z-index:251686912;visibility:visible" from="-4.8pt,9.1pt" to="24.4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" strokecolor="#c0504d" strokeweight="2pt">
            <v:shadow on="t" color="black" opacity="24903f" origin=",.5" offset="0,.55556mm"/>
          </v:line>
        </w:pict>
      </w:r>
      <w:r>
        <w:rPr>
          <w:b/>
          <w:sz w:val="24"/>
          <w:szCs w:val="24"/>
        </w:rPr>
        <w:t xml:space="preserve">            -ГРАНИЦА ПОСЕЛЕНИЯ</w:t>
      </w:r>
    </w:p>
    <w:p w:rsidR="00DB78AA" w:rsidRDefault="00DB78AA" w:rsidP="00DB78AA">
      <w:pPr>
        <w:rPr>
          <w:b/>
          <w:sz w:val="24"/>
          <w:szCs w:val="24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  <w:sectPr w:rsidR="00DB78AA" w:rsidSect="00057AF9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B78AA" w:rsidRPr="00CE56EF" w:rsidRDefault="00DB78AA" w:rsidP="00DB78AA">
      <w:pPr>
        <w:jc w:val="center"/>
        <w:rPr>
          <w:rFonts w:asciiTheme="minorHAnsi" w:hAnsiTheme="minorHAnsi"/>
          <w:b/>
          <w:sz w:val="36"/>
          <w:szCs w:val="36"/>
        </w:rPr>
      </w:pPr>
      <w:r w:rsidRPr="00CE56EF">
        <w:rPr>
          <w:rFonts w:asciiTheme="minorHAnsi" w:hAnsiTheme="minorHAnsi"/>
          <w:noProof/>
        </w:rPr>
        <w:lastRenderedPageBreak/>
        <w:pict>
          <v:shape id="Рисунок 72" o:spid="_x0000_s1427" type="#_x0000_t75" style="position:absolute;left:0;text-align:left;margin-left:-16.95pt;margin-top:36.6pt;width:551.25pt;height:426pt;z-index:-251247616;visibility:visible">
            <v:imagedata r:id="rId17" o:title=""/>
          </v:shape>
        </w:pict>
      </w:r>
      <w:r w:rsidRPr="00CE56EF">
        <w:rPr>
          <w:rFonts w:asciiTheme="minorHAnsi" w:hAnsiTheme="minorHAnsi"/>
          <w:b/>
          <w:sz w:val="36"/>
          <w:szCs w:val="36"/>
        </w:rPr>
        <w:t>ОБЩАЯ СХЕМА РАЗМЕЩЕНИЯ РЕКЛАМНЫХ КОНСТРУКЦИЙ МОШЕНСКОГО МУНИЦИПАЛ</w:t>
      </w:r>
      <w:r w:rsidRPr="00CE56EF">
        <w:rPr>
          <w:rFonts w:asciiTheme="minorHAnsi" w:hAnsiTheme="minorHAnsi"/>
          <w:b/>
          <w:sz w:val="36"/>
          <w:szCs w:val="36"/>
        </w:rPr>
        <w:t>Ь</w:t>
      </w:r>
      <w:r w:rsidRPr="00CE56EF">
        <w:rPr>
          <w:rFonts w:asciiTheme="minorHAnsi" w:hAnsiTheme="minorHAnsi"/>
          <w:b/>
          <w:sz w:val="36"/>
          <w:szCs w:val="36"/>
        </w:rPr>
        <w:t>НОГО РАЙОНА М</w:t>
      </w:r>
      <w:proofErr w:type="gramStart"/>
      <w:r w:rsidRPr="00CE56EF">
        <w:rPr>
          <w:rFonts w:asciiTheme="minorHAnsi" w:hAnsiTheme="minorHAnsi"/>
          <w:b/>
          <w:sz w:val="36"/>
          <w:szCs w:val="36"/>
        </w:rPr>
        <w:t>1</w:t>
      </w:r>
      <w:proofErr w:type="gramEnd"/>
      <w:r w:rsidRPr="00CE56EF">
        <w:rPr>
          <w:rFonts w:asciiTheme="minorHAnsi" w:hAnsiTheme="minorHAnsi"/>
          <w:b/>
          <w:sz w:val="36"/>
          <w:szCs w:val="36"/>
        </w:rPr>
        <w:t>:25000</w:t>
      </w:r>
    </w:p>
    <w:p w:rsidR="00DB78AA" w:rsidRPr="006A132A" w:rsidRDefault="00DB78AA" w:rsidP="00DB78AA"/>
    <w:p w:rsidR="00DB78AA" w:rsidRPr="006A132A" w:rsidRDefault="00DB78AA" w:rsidP="00DB78AA">
      <w:r>
        <w:rPr>
          <w:noProof/>
        </w:rPr>
        <w:pict>
          <v:shape id="_x0000_s1387" type="#_x0000_t75" style="position:absolute;margin-left:622.95pt;margin-top:2.7pt;width:145.05pt;height:135pt;z-index:-251288576;visibility:visible">
            <v:imagedata r:id="rId18" o:title=""/>
          </v:shape>
        </w:pict>
      </w:r>
    </w:p>
    <w:p w:rsidR="00DB78AA" w:rsidRDefault="00DB78AA" w:rsidP="00DB78AA"/>
    <w:p w:rsidR="00DB78AA" w:rsidRDefault="00DB78AA" w:rsidP="00DB78AA"/>
    <w:p w:rsidR="00DB78AA" w:rsidRPr="006A132A" w:rsidRDefault="00DB78AA" w:rsidP="00DB78AA"/>
    <w:p w:rsidR="00DB78AA" w:rsidRPr="006A132A" w:rsidRDefault="00DB78AA" w:rsidP="00DB78AA">
      <w:r>
        <w:rPr>
          <w:noProof/>
        </w:rPr>
        <w:pict>
          <v:shape id="5-конечная звезда 82" o:spid="_x0000_s1436" style="position:absolute;margin-left:138.3pt;margin-top:9.75pt;width:19.5pt;height:21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</w:p>
    <w:p w:rsidR="00DB78AA" w:rsidRPr="006A132A" w:rsidRDefault="00DB78AA" w:rsidP="00DB78AA"/>
    <w:p w:rsidR="00DB78AA" w:rsidRPr="006A132A" w:rsidRDefault="00DB78AA" w:rsidP="00DB78AA"/>
    <w:p w:rsidR="00DB78AA" w:rsidRPr="006A132A" w:rsidRDefault="00DB78AA" w:rsidP="00DB78AA">
      <w:r>
        <w:rPr>
          <w:noProof/>
        </w:rPr>
        <w:pict>
          <v:shape id="5-конечная звезда 80" o:spid="_x0000_s1434" style="position:absolute;margin-left:340.8pt;margin-top:6.95pt;width:19.5pt;height:21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</w:p>
    <w:p w:rsidR="00DB78AA" w:rsidRPr="006A132A" w:rsidRDefault="00DB78AA" w:rsidP="00DB78AA">
      <w:r>
        <w:rPr>
          <w:noProof/>
        </w:rPr>
        <w:pict>
          <v:shape id="Поле 59" o:spid="_x0000_s1415" type="#_x0000_t202" style="position:absolute;margin-left:178.3pt;margin-top:7.8pt;width:20pt;height:18.75pt;z-index:2520565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" filled="f" stroked="f">
            <v:textbox style="mso-next-textbox:#Поле 59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8</w:t>
                  </w:r>
                </w:p>
              </w:txbxContent>
            </v:textbox>
          </v:shape>
        </w:pict>
      </w:r>
    </w:p>
    <w:p w:rsidR="00DB78AA" w:rsidRPr="006A132A" w:rsidRDefault="00DB78AA" w:rsidP="00DB78AA">
      <w:r>
        <w:rPr>
          <w:noProof/>
        </w:rPr>
        <w:pict>
          <v:line id="Прямая соединительная линия 60" o:spid="_x0000_s1416" style="position:absolute;flip:y;z-index:252057600;visibility:visible;mso-width-relative:margin;mso-height-relative:margin" from="178.05pt,12.9pt" to="183.3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shape id="5-конечная звезда 81" o:spid="_x0000_s1435" style="position:absolute;margin-left:73.05pt;margin-top:2.6pt;width:19.5pt;height:21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>
        <w:rPr>
          <w:noProof/>
        </w:rPr>
        <w:pict>
          <v:shape id="Поле 61" o:spid="_x0000_s1417" type="#_x0000_t202" style="position:absolute;margin-left:195.3pt;margin-top:4.1pt;width:20pt;height:18.75pt;z-index:2520586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" filled="f" stroked="f">
            <v:textbox style="mso-next-textbox:#Поле 61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3" o:spid="_x0000_s1419" type="#_x0000_t202" style="position:absolute;margin-left:118.05pt;margin-top:4.1pt;width:20pt;height:18.75pt;z-index:2520606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" filled="f" stroked="f">
            <v:textbox style="mso-next-textbox:#Поле 63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7</w:t>
                  </w:r>
                </w:p>
              </w:txbxContent>
            </v:textbox>
          </v:shape>
        </w:pict>
      </w:r>
    </w:p>
    <w:p w:rsidR="00DB78AA" w:rsidRPr="006A132A" w:rsidRDefault="00DB78AA" w:rsidP="00DB78AA">
      <w:r>
        <w:rPr>
          <w:noProof/>
        </w:rPr>
        <w:pict>
          <v:line id="Прямая соединительная линия 70" o:spid="_x0000_s1426" style="position:absolute;z-index:252067840;visibility:visible;mso-width-relative:margin;mso-height-relative:margin" from="130.8pt,3.2pt" to="160.0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shape id="Блок-схема: узел 38" o:spid="_x0000_s1407" type="#_x0000_t120" style="position:absolute;margin-left:162.55pt;margin-top:11.85pt;width:4.5pt;height:3.55pt;flip:x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31lA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line id="Прямая соединительная линия 62" o:spid="_x0000_s1418" style="position:absolute;flip:y;z-index:252059648;visibility:visible;mso-width-relative:margin;mso-height-relative:margin" from="186.05pt,8.65pt" to="202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" strokecolor="white" strokeweight="2pt">
            <v:shadow on="t" color="black" opacity="24903f" origin=",.5" offset="0,.55556mm"/>
          </v:line>
        </w:pict>
      </w:r>
    </w:p>
    <w:p w:rsidR="00DB78AA" w:rsidRPr="006A132A" w:rsidRDefault="00DB78AA" w:rsidP="00DB78AA">
      <w:r>
        <w:rPr>
          <w:noProof/>
        </w:rPr>
        <w:pict>
          <v:shape id="Блок-схема: узел 37" o:spid="_x0000_s1406" type="#_x0000_t120" style="position:absolute;margin-left:173.05pt;margin-top:3.7pt;width:4.5pt;height:3.55pt;flip:x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lIlA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5-конечная звезда 86" o:spid="_x0000_s1440" style="position:absolute;margin-left:179.3pt;margin-top:2.75pt;width:9.75pt;height:1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" path="m,50935r47297,l61913,,76528,50935r47297,l85561,82414r14615,50936l61913,101870,23649,133350,38264,82414,,50935xe" fillcolor="#4f81bd" strokecolor="#243f60" strokeweight="2pt">
            <v:path arrowok="t" o:connecttype="custom" o:connectlocs="0,50935;47297,50935;61913,0;76528,50935;123825,50935;85561,82414;100176,133350;61913,101870;23649,133350;38264,82414;0,50935" o:connectangles="0,0,0,0,0,0,0,0,0,0,0"/>
          </v:shape>
        </w:pict>
      </w:r>
      <w:r>
        <w:rPr>
          <w:noProof/>
        </w:rPr>
        <w:pict>
          <v:line id="Прямая соединительная линия 69" o:spid="_x0000_s1425" style="position:absolute;flip:y;z-index:252066816;visibility:visible;mso-width-relative:margin;mso-height-relative:margin" from="131.55pt,11.55pt" to="160.0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shape id="Блок-схема: узел 43" o:spid="_x0000_s1409" type="#_x0000_t120" style="position:absolute;margin-left:179.05pt;margin-top:2.2pt;width:4.5pt;height:3.55pt;flip:x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5KlA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Поле 64" o:spid="_x0000_s1420" type="#_x0000_t202" style="position:absolute;margin-left:112.8pt;margin-top:5pt;width:20pt;height:18.75pt;z-index:2520616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" filled="f" stroked="f">
            <v:textbox style="mso-next-textbox:#Поле 64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Блок-схема: узел 39" o:spid="_x0000_s1408" type="#_x0000_t120" style="position:absolute;margin-left:164.8pt;margin-top:8.2pt;width:4.5pt;height:3.55pt;flip:x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Блок-схема: узел 35" o:spid="_x0000_s1404" type="#_x0000_t120" style="position:absolute;margin-left:165.55pt;margin-top:12.7pt;width:4.5pt;height:3.55pt;flip:x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Jzlg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Полилиния 19" o:spid="_x0000_s1391" style="position:absolute;margin-left:172.05pt;margin-top:4.25pt;width:7.75pt;height:1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707,228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" path="m47625,228677v6350,-15875,9988,-33126,19050,-47625c86569,149221,115949,159713,85725,114377,79375,104852,66675,101677,57150,95327,36130,-9771,67636,89384,19050,28652,-6220,-2935,24227,77,,77e" filled="f" strokecolor="#9bbb59" strokeweight="3pt">
            <v:shadow on="t" color="black" opacity="22937f" origin=",.5" offset="0,.63889mm"/>
            <v:path arrowok="t" o:connecttype="custom" o:connectlocs="47625,228677;66675,181052;85725,114377;57150,95327;19050,28652;0,77" o:connectangles="0,0,0,0,0,0"/>
          </v:shape>
        </w:pict>
      </w:r>
    </w:p>
    <w:p w:rsidR="00DB78AA" w:rsidRDefault="00DB78AA" w:rsidP="00DB78AA">
      <w:r>
        <w:rPr>
          <w:noProof/>
        </w:rPr>
        <w:pict>
          <v:line id="Прямая соединительная линия 58" o:spid="_x0000_s1414" style="position:absolute;flip:x y;z-index:252055552;visibility:visible;mso-width-relative:margin;mso-height-relative:margin" from="177.3pt,4.85pt" to="196.0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shape id="Блок-схема: узел 33" o:spid="_x0000_s1402" type="#_x0000_t120" style="position:absolute;margin-left:173.05pt;margin-top:5.8pt;width:4.5pt;height:3.55pt;flip:x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8+lA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5-конечная звезда 85" o:spid="_x0000_s1439" style="position:absolute;margin-left:154.05pt;margin-top:4.3pt;width:12pt;height:13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" path="m,65488r58212,l76200,,94188,65488r58212,l105305,105961r17989,65489l76200,130975,29106,171450,47095,105961,,65488xe" fillcolor="#4f81bd" strokecolor="#243f60" strokeweight="2pt">
            <v:path arrowok="t" o:connecttype="custom" o:connectlocs="0,65488;58212,65488;76200,0;94188,65488;152400,65488;105305,105961;123294,171450;76200,130975;29106,171450;47095,105961;0,65488" o:connectangles="0,0,0,0,0,0,0,0,0,0,0"/>
          </v:shape>
        </w:pict>
      </w:r>
      <w:r>
        <w:rPr>
          <w:noProof/>
        </w:rPr>
        <w:pict>
          <v:line id="Прямая соединительная линия 68" o:spid="_x0000_s1424" style="position:absolute;flip:y;z-index:252065792;visibility:visible;mso-width-relative:margin;mso-height-relative:margin" from="132.3pt,-.2pt" to="160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67" o:spid="_x0000_s1423" style="position:absolute;flip:y;z-index:252064768;visibility:visible;mso-width-relative:margin;mso-height-relative:margin" from="148.8pt,-.2pt" to="162.3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" strokecolor="white" strokeweight="2pt">
            <v:shadow on="t" color="black" opacity="24903f" origin=",.5" offset="0,.55556mm"/>
          </v:line>
        </w:pict>
      </w:r>
      <w:r>
        <w:rPr>
          <w:noProof/>
        </w:rPr>
        <w:pict>
          <v:line id="Прямая соединительная линия 57" o:spid="_x0000_s1413" style="position:absolute;flip:x y;z-index:252054528;visibility:visible" from="179.8pt,11.05pt" to="186.3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" strokecolor="white" strokeweight="2pt">
            <v:shadow on="t" color="black" opacity="24903f" origin=",.5" offset="0,.55556mm"/>
          </v:line>
        </w:pict>
      </w:r>
      <w:r w:rsidRPr="003816CC">
        <w:rPr>
          <w:b/>
          <w:noProof/>
        </w:rPr>
        <w:pict>
          <v:rect id="Прямоугольник 36" o:spid="_x0000_s1405" style="position:absolute;margin-left:169.05pt;margin-top:7.25pt;width:3.75pt;height:3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" fillcolor="#4f81bd" strokecolor="#243f60" strokeweight="2pt"/>
        </w:pict>
      </w:r>
      <w:r>
        <w:rPr>
          <w:noProof/>
        </w:rPr>
        <w:pict>
          <v:shape id="Блок-схема: узел 34" o:spid="_x0000_s1403" type="#_x0000_t120" style="position:absolute;margin-left:170.05pt;margin-top:0;width:4.5pt;height:3.55pt;flip:x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 w:rsidRPr="003816CC">
        <w:rPr>
          <w:noProof/>
        </w:rPr>
        <w:pict>
          <v:shape id="Поле 25" o:spid="_x0000_s1397" type="#_x0000_t202" style="position:absolute;left:0;text-align:left;margin-left:178.55pt;margin-top:11.65pt;width:20pt;height:18.75pt;z-index:2520381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" filled="f" stroked="f">
            <v:textbox style="mso-next-textbox:#Поле 25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1</w:t>
                  </w:r>
                </w:p>
              </w:txbxContent>
            </v:textbox>
          </v:shape>
        </w:pict>
      </w:r>
      <w:r w:rsidRPr="003816CC">
        <w:rPr>
          <w:noProof/>
        </w:rPr>
        <w:pict>
          <v:line id="_x0000_s1401" style="position:absolute;left:0;text-align:left;flip:y;z-index:252042240;visibility:visible;mso-width-relative:margin;mso-height-relative:margin" from="169.05pt,.6pt" to="169.0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" strokecolor="white" strokeweight="2pt">
            <v:shadow on="t" color="black" opacity="24903f" origin=",.5" offset="0,.55556mm"/>
          </v:line>
        </w:pict>
      </w:r>
      <w:r w:rsidRPr="003816CC">
        <w:rPr>
          <w:noProof/>
        </w:rPr>
        <w:pict>
          <v:shape id="5-конечная звезда 79" o:spid="_x0000_s1433" style="position:absolute;left:0;text-align:left;margin-left:415.05pt;margin-top:8.15pt;width:19.5pt;height:21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 w:rsidRPr="003816CC">
        <w:rPr>
          <w:noProof/>
        </w:rPr>
        <w:pict>
          <v:shape id="5-конечная звезда 74" o:spid="_x0000_s1428" style="position:absolute;left:0;text-align:left;margin-left:321.3pt;margin-top:2.15pt;width:19.5pt;height:21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 w:rsidRPr="003816CC">
        <w:rPr>
          <w:noProof/>
        </w:rPr>
        <w:pict>
          <v:shape id="Поле 65" o:spid="_x0000_s1421" type="#_x0000_t202" style="position:absolute;left:0;text-align:left;margin-left:110.55pt;margin-top:2.15pt;width:20pt;height:18.75pt;z-index:252062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" filled="f" stroked="f">
            <v:textbox style="mso-next-textbox:#Поле 65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5</w:t>
                  </w:r>
                </w:p>
              </w:txbxContent>
            </v:textbox>
          </v:shape>
        </w:pict>
      </w:r>
      <w:r w:rsidRPr="003816CC">
        <w:rPr>
          <w:noProof/>
        </w:rPr>
        <w:pict>
          <v:shape id="Поле 46" o:spid="_x0000_s1410" type="#_x0000_t202" style="position:absolute;left:0;text-align:left;margin-left:198.55pt;margin-top:-.1pt;width:20pt;height:18.75pt;z-index:2520514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" filled="f" stroked="f">
            <v:textbox style="mso-next-textbox:#Поле 46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3</w:t>
                  </w:r>
                </w:p>
              </w:txbxContent>
            </v:textbox>
          </v:shape>
        </w:pict>
      </w:r>
      <w:r>
        <w:tab/>
      </w:r>
      <w:r w:rsidRPr="00D34BB6">
        <w:rPr>
          <w:b/>
        </w:rPr>
        <w:t>УСЛОВНЫЕ ОБОЗНАЧЕНИЯ</w:t>
      </w:r>
      <w:r>
        <w:rPr>
          <w:b/>
        </w:rPr>
        <w:t>:</w: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 w:rsidRPr="003816CC">
        <w:rPr>
          <w:noProof/>
        </w:rPr>
        <w:pict>
          <v:shape id="Поле 47" o:spid="_x0000_s1411" type="#_x0000_t202" style="position:absolute;left:0;text-align:left;margin-left:159.8pt;margin-top:10.25pt;width:20pt;height:18.75pt;z-index:2520524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" filled="f" stroked="f">
            <v:textbox style="mso-next-textbox:#Поле 47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2</w:t>
                  </w:r>
                </w:p>
              </w:txbxContent>
            </v:textbox>
          </v:shape>
        </w:pict>
      </w:r>
      <w:r w:rsidRPr="003816CC">
        <w:rPr>
          <w:noProof/>
        </w:rPr>
        <w:pict>
          <v:shape id="Поле 66" o:spid="_x0000_s1422" type="#_x0000_t202" style="position:absolute;left:0;text-align:left;margin-left:132.3pt;margin-top:.5pt;width:20pt;height:18.75pt;z-index:2520637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" filled="f" stroked="f">
            <v:textbox style="mso-next-textbox:#Поле 66">
              <w:txbxContent>
                <w:p w:rsidR="00DB78AA" w:rsidRPr="001C7D73" w:rsidRDefault="00DB78AA" w:rsidP="00DB78AA">
                  <w:pPr>
                    <w:tabs>
                      <w:tab w:val="left" w:pos="11100"/>
                    </w:tabs>
                    <w:jc w:val="center"/>
                  </w:pPr>
                  <w:r w:rsidRPr="001C7D73">
                    <w:t>4</w:t>
                  </w:r>
                </w:p>
              </w:txbxContent>
            </v:textbox>
          </v:shape>
        </w:pict>
      </w:r>
      <w:r w:rsidRPr="003816CC">
        <w:rPr>
          <w:noProof/>
        </w:rPr>
        <w:pict>
          <v:shape id="Поле 53" o:spid="_x0000_s1412" type="#_x0000_t202" style="position:absolute;left:0;text-align:left;margin-left:256.3pt;margin-top:103.45pt;width:20.4pt;height:18.75pt;z-index:2520535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" filled="f" stroked="f">
            <v:textbox style="mso-next-textbox:#Поле 53">
              <w:txbxContent>
                <w:p w:rsidR="00DB78AA" w:rsidRPr="00E0089F" w:rsidRDefault="00DB78AA" w:rsidP="00DB78AA">
                  <w:pPr>
                    <w:tabs>
                      <w:tab w:val="left" w:pos="11100"/>
                    </w:tabs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</w:rPr>
        <w:t xml:space="preserve">1-номер рекламной </w: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>
        <w:rPr>
          <w:b/>
        </w:rPr>
        <w:t>конструкции</w: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 w:rsidRPr="003816CC">
        <w:rPr>
          <w:noProof/>
        </w:rPr>
        <w:pict>
          <v:shape id="5-конечная звезда 87" o:spid="_x0000_s1441" style="position:absolute;left:0;text-align:left;margin-left:151.05pt;margin-top:4.6pt;width:19.5pt;height:21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 w:rsidRPr="003816CC">
        <w:rPr>
          <w:noProof/>
        </w:rPr>
        <w:pict>
          <v:shape id="5-конечная звезда 83" o:spid="_x0000_s1437" style="position:absolute;left:0;text-align:left;margin-left:231.3pt;margin-top:11.35pt;width:19.5pt;height:21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 w:rsidRPr="003816CC">
        <w:rPr>
          <w:noProof/>
        </w:rPr>
        <w:pict>
          <v:shape id="_x0000_s1400" type="#_x0000_t202" style="position:absolute;left:0;text-align:left;margin-left:47.25pt;margin-top:64.3pt;width:20.4pt;height:19.4pt;z-index:252041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" filled="f" stroked="f">
            <v:textbox style="mso-next-textbox:#_x0000_s1400;mso-fit-shape-to-text:t">
              <w:txbxContent>
                <w:p w:rsidR="00DB78AA" w:rsidRPr="00E0089F" w:rsidRDefault="00DB78AA" w:rsidP="00DB78AA">
                  <w:pPr>
                    <w:tabs>
                      <w:tab w:val="left" w:pos="11100"/>
                    </w:tabs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3816CC">
        <w:rPr>
          <w:noProof/>
        </w:rPr>
        <w:pict>
          <v:shape id="_x0000_s1399" type="#_x0000_t202" style="position:absolute;left:0;text-align:left;margin-left:23.25pt;margin-top:40.3pt;width:20.4pt;height:19.4pt;z-index:252040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" filled="f" stroked="f">
            <v:textbox style="mso-next-textbox:#_x0000_s1399;mso-fit-shape-to-text:t">
              <w:txbxContent>
                <w:p w:rsidR="00DB78AA" w:rsidRPr="00E0089F" w:rsidRDefault="00DB78AA" w:rsidP="00DB78AA">
                  <w:pPr>
                    <w:tabs>
                      <w:tab w:val="left" w:pos="11100"/>
                    </w:tabs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3816CC">
        <w:rPr>
          <w:noProof/>
        </w:rPr>
        <w:pict>
          <v:shape id="_x0000_s1398" type="#_x0000_t202" style="position:absolute;left:0;text-align:left;margin-left:11.25pt;margin-top:28.3pt;width:20.4pt;height:19.4pt;z-index:252039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" filled="f" stroked="f">
            <v:textbox style="mso-next-textbox:#_x0000_s1398;mso-fit-shape-to-text:t">
              <w:txbxContent>
                <w:p w:rsidR="00DB78AA" w:rsidRPr="00E0089F" w:rsidRDefault="00DB78AA" w:rsidP="00DB78AA">
                  <w:pPr>
                    <w:tabs>
                      <w:tab w:val="left" w:pos="11100"/>
                    </w:tabs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rect id="_x0000_s1388" style="position:absolute;left:0;text-align:left;margin-left:657.25pt;margin-top:5.45pt;width:9.75pt;height:7.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" fillcolor="#4f81bd" strokecolor="#243f60" strokeweight="2pt"/>
        </w:pict>
      </w:r>
      <w:r>
        <w:rPr>
          <w:b/>
        </w:rPr>
        <w:t>-</w:t>
      </w:r>
      <w:proofErr w:type="spellStart"/>
      <w:r>
        <w:rPr>
          <w:b/>
        </w:rPr>
        <w:t>билборд</w:t>
      </w:r>
      <w:proofErr w:type="spellEnd"/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 w:rsidRPr="003816CC">
        <w:rPr>
          <w:noProof/>
        </w:rPr>
        <w:pict>
          <v:shape id="5-конечная звезда 78" o:spid="_x0000_s1432" style="position:absolute;left:0;text-align:left;margin-left:434.55pt;margin-top:11.9pt;width:19.5pt;height:21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</w:p>
    <w:p w:rsidR="00DB78AA" w:rsidRDefault="00DB78AA" w:rsidP="00DB78AA">
      <w:pPr>
        <w:tabs>
          <w:tab w:val="left" w:pos="11100"/>
        </w:tabs>
        <w:jc w:val="right"/>
        <w:rPr>
          <w:b/>
        </w:rPr>
      </w:pPr>
      <w:r>
        <w:rPr>
          <w:b/>
        </w:rPr>
        <w:t>-щит</w:t>
      </w:r>
      <w:r>
        <w:rPr>
          <w:noProof/>
        </w:rPr>
        <w:t xml:space="preserve"> </w:t>
      </w:r>
      <w:r w:rsidRPr="003816CC">
        <w:rPr>
          <w:noProof/>
        </w:rPr>
        <w:pict>
          <v:shape id="_x0000_s1389" type="#_x0000_t120" style="position:absolute;left:0;text-align:left;margin-left:659.55pt;margin-top:2.4pt;width:7.5pt;height:6.75pt;z-index:252029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DB78AA" w:rsidRPr="00D34BB6" w:rsidRDefault="00DB78AA" w:rsidP="00DB78AA">
      <w:pPr>
        <w:tabs>
          <w:tab w:val="left" w:pos="11100"/>
        </w:tabs>
        <w:jc w:val="center"/>
        <w:rPr>
          <w:b/>
        </w:rPr>
      </w:pPr>
      <w:r w:rsidRPr="003816CC">
        <w:rPr>
          <w:noProof/>
        </w:rPr>
        <w:pict>
          <v:shape id="5-конечная звезда 77" o:spid="_x0000_s1431" style="position:absolute;left:0;text-align:left;margin-left:340.8pt;margin-top:6.05pt;width:19.5pt;height:21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</w:p>
    <w:p w:rsidR="00DB78AA" w:rsidRPr="00232511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  <w:r w:rsidRPr="003816CC">
        <w:rPr>
          <w:noProof/>
          <w:color w:val="000000"/>
        </w:rPr>
        <w:pict>
          <v:line id="_x0000_s1390" style="position:absolute;left:0;text-align:left;flip:x;z-index:252030976;visibility:visible" from="529.8pt,10.2pt" to="566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" strokeweight="2pt">
            <v:shadow on="t" color="black" opacity="24903f" origin=",.5" offset="0,.55556mm"/>
          </v:line>
        </w:pict>
      </w:r>
      <w:r>
        <w:t>-</w:t>
      </w:r>
      <w:r w:rsidRPr="00232511">
        <w:rPr>
          <w:sz w:val="24"/>
          <w:szCs w:val="24"/>
        </w:rPr>
        <w:t>граница сельских поселений</w:t>
      </w:r>
    </w:p>
    <w:p w:rsidR="00DB78AA" w:rsidRPr="00232511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  <w:r w:rsidRPr="003816CC">
        <w:rPr>
          <w:noProof/>
        </w:rPr>
        <w:pict>
          <v:shape id="5-конечная звезда 84" o:spid="_x0000_s1438" style="position:absolute;left:0;text-align:left;margin-left:206.55pt;margin-top:8.3pt;width:19.5pt;height:21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 w:rsidRPr="003816CC">
        <w:rPr>
          <w:noProof/>
        </w:rPr>
        <w:pict>
          <v:shape id="5-конечная звезда 76" o:spid="_x0000_s1430" style="position:absolute;left:0;text-align:left;margin-left:379.05pt;margin-top:1.55pt;width:19.5pt;height:21.7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>
        <w:rPr>
          <w:noProof/>
          <w:sz w:val="24"/>
          <w:szCs w:val="24"/>
        </w:rPr>
        <w:pict>
          <v:line id="Прямая соединительная линия 24" o:spid="_x0000_s1396" style="position:absolute;left:0;text-align:left;z-index:252037120;visibility:visible;mso-width-relative:margin;mso-height-relative:margin" from="572.55pt,8.05pt" to="585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" strokecolor="#c0504d" strokeweight="2pt">
            <v:shadow on="t" color="black" opacity="24903f" origin=",.5" offset="0,.55556mm"/>
          </v:line>
        </w:pict>
      </w:r>
      <w:r>
        <w:rPr>
          <w:noProof/>
          <w:sz w:val="24"/>
          <w:szCs w:val="24"/>
        </w:rPr>
        <w:pict>
          <v:line id="_x0000_s1394" style="position:absolute;left:0;text-align:left;z-index:252035072;visibility:visible;mso-width-relative:margin;mso-height-relative:margin" from="550.8pt,8.05pt" to="562.0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" strokecolor="#c0504d" strokeweight="2pt">
            <v:shadow on="t" color="black" opacity="24903f" origin=",.5" offset="0,.55556mm"/>
          </v:line>
        </w:pict>
      </w:r>
      <w:r>
        <w:rPr>
          <w:noProof/>
          <w:sz w:val="24"/>
          <w:szCs w:val="24"/>
        </w:rPr>
        <w:pict>
          <v:line id="_x0000_s1392" style="position:absolute;left:0;text-align:left;z-index:252033024;visibility:visible" from="527.55pt,8.05pt" to="540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" strokecolor="#c0504d" strokeweight="2pt">
            <v:shadow on="t" color="black" opacity="24903f" origin=",.5" offset="0,.55556mm"/>
          </v:line>
        </w:pict>
      </w:r>
      <w:r w:rsidRPr="00232511">
        <w:rPr>
          <w:sz w:val="24"/>
          <w:szCs w:val="24"/>
        </w:rPr>
        <w:t>-</w:t>
      </w:r>
      <w:r>
        <w:rPr>
          <w:sz w:val="24"/>
          <w:szCs w:val="24"/>
        </w:rPr>
        <w:t xml:space="preserve">        </w:t>
      </w:r>
      <w:r w:rsidRPr="00232511">
        <w:rPr>
          <w:sz w:val="24"/>
          <w:szCs w:val="24"/>
        </w:rPr>
        <w:t xml:space="preserve">граница </w:t>
      </w:r>
      <w:proofErr w:type="gramStart"/>
      <w:r w:rsidRPr="00232511">
        <w:rPr>
          <w:sz w:val="24"/>
          <w:szCs w:val="24"/>
        </w:rPr>
        <w:t>муниципального</w:t>
      </w:r>
      <w:proofErr w:type="gramEnd"/>
      <w:r w:rsidRPr="00232511">
        <w:rPr>
          <w:sz w:val="24"/>
          <w:szCs w:val="24"/>
        </w:rPr>
        <w:t xml:space="preserve"> </w:t>
      </w: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  <w:r w:rsidRPr="003816CC">
        <w:rPr>
          <w:noProof/>
        </w:rPr>
        <w:pict>
          <v:shape id="5-конечная звезда 75" o:spid="_x0000_s1429" style="position:absolute;left:0;text-align:left;margin-left:400.05pt;margin-top:31.15pt;width:19.5pt;height:21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" path="m,105508r94594,1l123825,r29231,105509l247650,105508r-76529,65208l200353,276224,123825,211016,47297,276224,76529,170716,,105508xe" fillcolor="#4f81bd" strokecolor="#243f60" strokeweight="2pt">
            <v:path arrowok="t" o:connecttype="custom" o:connectlocs="0,105508;94594,105509;123825,0;153056,105509;247650,105508;171121,170716;200353,276224;123825,211016;47297,276224;76529,170716;0,105508" o:connectangles="0,0,0,0,0,0,0,0,0,0,0"/>
          </v:shape>
        </w:pict>
      </w:r>
      <w:r w:rsidRPr="00232511">
        <w:rPr>
          <w:sz w:val="24"/>
          <w:szCs w:val="24"/>
        </w:rPr>
        <w:t>района</w:t>
      </w: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  <w:r w:rsidRPr="003816CC">
        <w:rPr>
          <w:noProof/>
        </w:rPr>
        <w:pict>
          <v:shape id="5-конечная звезда 88" o:spid="_x0000_s1442" style="position:absolute;left:0;text-align:left;margin-left:610.8pt;margin-top:.75pt;width:12pt;height:13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" path="m,65488r58212,l76200,,94188,65488r58212,l105305,105961r17989,65489l76200,130975,29106,171450,47095,105961,,65488xe" fillcolor="#4f81bd" strokecolor="#243f60" strokeweight="2pt">
            <v:path arrowok="t" o:connecttype="custom" o:connectlocs="0,65488;58212,65488;76200,0;94188,65488;152400,65488;105305,105961;123294,171450;76200,130975;29106,171450;47095,105961;0,65488" o:connectangles="0,0,0,0,0,0,0,0,0,0,0"/>
          </v:shape>
        </w:pict>
      </w:r>
      <w:r>
        <w:rPr>
          <w:sz w:val="24"/>
          <w:szCs w:val="24"/>
        </w:rPr>
        <w:t>населенный пункт</w:t>
      </w: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Default="00DB78AA" w:rsidP="00DB78AA">
      <w:pPr>
        <w:tabs>
          <w:tab w:val="left" w:pos="11100"/>
        </w:tabs>
        <w:jc w:val="right"/>
        <w:rPr>
          <w:sz w:val="24"/>
          <w:szCs w:val="24"/>
        </w:rPr>
      </w:pPr>
    </w:p>
    <w:p w:rsidR="00DB78AA" w:rsidRPr="006A132A" w:rsidRDefault="00DB78AA" w:rsidP="00DB78AA">
      <w:pPr>
        <w:tabs>
          <w:tab w:val="left" w:pos="11100"/>
        </w:tabs>
        <w:jc w:val="right"/>
      </w:pPr>
      <w:r>
        <w:rPr>
          <w:noProof/>
        </w:rPr>
        <w:pict>
          <v:line id="_x0000_s1395" style="position:absolute;left:0;text-align:left;z-index:252036096;visibility:visible" from="581.55pt,18.55pt" to="597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" strokecolor="white"/>
        </w:pict>
      </w:r>
      <w:r>
        <w:rPr>
          <w:noProof/>
        </w:rPr>
        <w:pict>
          <v:line id="_x0000_s1393" style="position:absolute;left:0;text-align:left;z-index:252034048;visibility:visible" from="553.8pt,18.55pt" to="565.0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" stroked="f" strokeweight="2pt">
            <v:shadow on="t" color="black" opacity="24903f" origin=",.5" offset="0,.55556mm"/>
          </v:line>
        </w:pict>
      </w: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 размещения рекламной конструкции  №1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:2000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4901B7">
        <w:rPr>
          <w:sz w:val="28"/>
          <w:szCs w:val="28"/>
        </w:rPr>
        <w:t>-щит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площадь  информационного поля -9 м</w:t>
      </w:r>
      <w:proofErr w:type="gramStart"/>
      <w:r>
        <w:rPr>
          <w:sz w:val="28"/>
          <w:szCs w:val="28"/>
        </w:rPr>
        <w:t>2</w:t>
      </w:r>
      <w:proofErr w:type="gramEnd"/>
    </w:p>
    <w:p w:rsidR="00DB78AA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3C7572">
        <w:rPr>
          <w:color w:val="000000"/>
          <w:sz w:val="28"/>
          <w:szCs w:val="28"/>
        </w:rPr>
        <w:t xml:space="preserve">втомобильная дорога по </w:t>
      </w:r>
      <w:proofErr w:type="spellStart"/>
      <w:r w:rsidRPr="003C7572">
        <w:rPr>
          <w:color w:val="000000"/>
          <w:sz w:val="28"/>
          <w:szCs w:val="28"/>
        </w:rPr>
        <w:t>ул</w:t>
      </w:r>
      <w:proofErr w:type="gramStart"/>
      <w:r w:rsidRPr="003C7572">
        <w:rPr>
          <w:color w:val="000000"/>
          <w:sz w:val="28"/>
          <w:szCs w:val="28"/>
        </w:rPr>
        <w:t>.К</w:t>
      </w:r>
      <w:proofErr w:type="gramEnd"/>
      <w:r w:rsidRPr="003C7572">
        <w:rPr>
          <w:color w:val="000000"/>
          <w:sz w:val="28"/>
          <w:szCs w:val="28"/>
        </w:rPr>
        <w:t>алинина</w:t>
      </w:r>
      <w:proofErr w:type="spellEnd"/>
      <w:r w:rsidRPr="003C7572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3C7572">
        <w:rPr>
          <w:color w:val="000000"/>
          <w:sz w:val="28"/>
          <w:szCs w:val="28"/>
        </w:rPr>
        <w:t>с.Мошенское</w:t>
      </w:r>
      <w:proofErr w:type="spellEnd"/>
      <w:r w:rsidRPr="003C75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3C7572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 xml:space="preserve"> </w:t>
      </w:r>
      <w:r w:rsidRPr="003C7572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/д "Устюжна-Валдай"-Мошенское  </w:t>
      </w:r>
      <w:r w:rsidRPr="003C7572">
        <w:rPr>
          <w:color w:val="000000"/>
          <w:sz w:val="28"/>
          <w:szCs w:val="28"/>
        </w:rPr>
        <w:t>км</w:t>
      </w:r>
      <w:r>
        <w:rPr>
          <w:color w:val="000000"/>
          <w:sz w:val="28"/>
          <w:szCs w:val="28"/>
        </w:rPr>
        <w:t xml:space="preserve"> 0+ 104(справа)</w:t>
      </w:r>
      <w:r w:rsidRPr="003C7572">
        <w:rPr>
          <w:color w:val="000000"/>
          <w:sz w:val="28"/>
          <w:szCs w:val="28"/>
        </w:rPr>
        <w:t xml:space="preserve"> </w:t>
      </w:r>
    </w:p>
    <w:p w:rsidR="00DB78AA" w:rsidRDefault="00DB78AA" w:rsidP="00DB78AA">
      <w:pPr>
        <w:rPr>
          <w:sz w:val="28"/>
          <w:szCs w:val="28"/>
        </w:rPr>
      </w:pPr>
      <w:r>
        <w:rPr>
          <w:color w:val="000000"/>
          <w:sz w:val="28"/>
          <w:szCs w:val="28"/>
        </w:rPr>
        <w:t>в районе жилого дома №88</w:t>
      </w:r>
    </w:p>
    <w:tbl>
      <w:tblPr>
        <w:tblpPr w:leftFromText="180" w:rightFromText="180" w:vertAnchor="text" w:horzAnchor="margin" w:tblpXSpec="right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9"/>
        <w:gridCol w:w="2499"/>
      </w:tblGrid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jc w:val="center"/>
            </w:pPr>
            <w:r w:rsidRPr="004B1789">
              <w:t>1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153"/>
        </w:trPr>
        <w:tc>
          <w:tcPr>
            <w:tcW w:w="6308" w:type="dxa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характеристики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 каркас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поверхности участка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 м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 xml:space="preserve">освещение 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153"/>
        </w:trPr>
        <w:tc>
          <w:tcPr>
            <w:tcW w:w="380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249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Default="00DB78AA" w:rsidP="00DB78AA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>
          <v:shape id="Рисунок 1" o:spid="_x0000_s1070" type="#_x0000_t75" style="position:absolute;left:0;text-align:left;margin-left:-7.15pt;margin-top:-1.05pt;width:372.95pt;height:232.3pt;z-index:-251613184;visibility:visible;mso-position-horizontal-relative:text;mso-position-vertical-relative:text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">
            <v:imagedata r:id="rId19" o:title=""/>
            <o:lock v:ext="edit" aspectratio="f"/>
          </v:shape>
        </w:pict>
      </w:r>
    </w:p>
    <w:p w:rsidR="00DB78AA" w:rsidRDefault="00DB78AA" w:rsidP="00DB78AA">
      <w:pPr>
        <w:jc w:val="center"/>
      </w:pPr>
      <w:r w:rsidRPr="00B67AE8">
        <w:rPr>
          <w:noProof/>
        </w:rPr>
        <w:pict>
          <v:shape id="Поле 19" o:spid="_x0000_s1075" type="#_x0000_t202" style="position:absolute;left:0;text-align:left;margin-left:220.8pt;margin-top:7.7pt;width:91.5pt;height:35.2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" filled="f" stroked="f">
            <v:textbox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C8203A">
                    <w:rPr>
                      <w:noProof/>
                      <w:color w:val="C00000"/>
                    </w:rPr>
                    <w:t>Жилой дом</w:t>
                  </w:r>
                </w:p>
                <w:p w:rsidR="00DB78AA" w:rsidRPr="00C8203A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C8203A">
                    <w:rPr>
                      <w:noProof/>
                      <w:color w:val="C00000"/>
                    </w:rPr>
                    <w:t>ул.Калинина д.88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оле 27" o:spid="_x0000_s1071" type="#_x0000_t202" style="position:absolute;left:0;text-align:left;margin-left:76.8pt;margin-top:36.3pt;width:138.75pt;height:32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" filled="f" stroked="f">
            <v:textbox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C8203A">
                    <w:rPr>
                      <w:noProof/>
                      <w:color w:val="C00000"/>
                    </w:rPr>
                    <w:t>ГОБУЗ «Мошенская ЦРБ»</w:t>
                  </w:r>
                </w:p>
                <w:p w:rsidR="00DB78AA" w:rsidRPr="00C8203A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C8203A">
                    <w:rPr>
                      <w:noProof/>
                      <w:color w:val="C00000"/>
                    </w:rPr>
                    <w:t>ул.Калинина д.84</w:t>
                  </w:r>
                </w:p>
              </w:txbxContent>
            </v:textbox>
          </v:shape>
        </w:pict>
      </w:r>
      <w:r>
        <w:t xml:space="preserve">               </w:t>
      </w:r>
    </w:p>
    <w:p w:rsidR="00DB78AA" w:rsidRPr="0023603D" w:rsidRDefault="00DB78AA" w:rsidP="00DB78AA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87" type="#_x0000_t32" style="position:absolute;left:0;text-align:left;margin-left:655.8pt;margin-top:281.5pt;width:0;height:41.6pt;flip:y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rect id="Прямоугольник 24" o:spid="_x0000_s1077" style="position:absolute;left:0;text-align:left;margin-left:624.3pt;margin-top:254.55pt;width:44.25pt;height:26.6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rect id="Прямоугольник 25" o:spid="_x0000_s1078" style="position:absolute;left:0;text-align:left;margin-left:643.05pt;margin-top:281.15pt;width:7.5pt;height:41.2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shape id="Прямая со стрелкой 12" o:spid="_x0000_s1089" type="#_x0000_t32" style="position:absolute;left:0;text-align:left;margin-left:-.45pt;margin-top:307.05pt;width:5.25pt;height:43.25pt;flip:x;z-index:251722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line id="Прямая соединительная линия 16" o:spid="_x0000_s1090" style="position:absolute;left:0;text-align:left;z-index:251723776;visibility:visible" from="4.1pt,308.05pt" to="76.75pt,3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" strokecolor="#4f81bd" strokeweight="2pt">
            <v:shadow on="t" color="black" opacity="24903f" origin=",.5" offset="0,.55556mm"/>
          </v:line>
        </w:pict>
      </w:r>
      <w:r w:rsidRPr="00B67AE8">
        <w:rPr>
          <w:noProof/>
        </w:rPr>
        <w:pict>
          <v:shape id="Поле 11" o:spid="_x0000_s1088" type="#_x0000_t202" style="position:absolute;left:0;text-align:left;margin-left:-6.4pt;margin-top:280.85pt;width:90.65pt;height:23.3pt;z-index:251721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" filled="f" stroked="f">
            <v:fill o:detectmouseclick="t"/>
            <v:textbox style="mso-fit-shape-to-text:t">
              <w:txbxContent>
                <w:p w:rsidR="00DB78AA" w:rsidRPr="004B1789" w:rsidRDefault="00DB78AA" w:rsidP="00DB78AA">
                  <w:pPr>
                    <w:jc w:val="center"/>
                    <w:rPr>
                      <w:outline/>
                      <w:color w:val="4F81BD"/>
                      <w:sz w:val="28"/>
                      <w:szCs w:val="28"/>
                    </w:rPr>
                  </w:pPr>
                  <w:proofErr w:type="spellStart"/>
                  <w:r w:rsidRPr="004B1789">
                    <w:rPr>
                      <w:outline/>
                      <w:color w:val="4F81BD"/>
                      <w:sz w:val="28"/>
                      <w:szCs w:val="28"/>
                    </w:rPr>
                    <w:t>ул</w:t>
                  </w:r>
                  <w:proofErr w:type="gramStart"/>
                  <w:r w:rsidRPr="004B1789">
                    <w:rPr>
                      <w:outline/>
                      <w:color w:val="4F81BD"/>
                      <w:sz w:val="28"/>
                      <w:szCs w:val="28"/>
                    </w:rPr>
                    <w:t>.К</w:t>
                  </w:r>
                  <w:proofErr w:type="gramEnd"/>
                  <w:r w:rsidRPr="004B1789">
                    <w:rPr>
                      <w:outline/>
                      <w:color w:val="4F81BD"/>
                      <w:sz w:val="28"/>
                      <w:szCs w:val="28"/>
                    </w:rPr>
                    <w:t>алинина</w:t>
                  </w:r>
                  <w:proofErr w:type="spellEnd"/>
                </w:p>
              </w:txbxContent>
            </v:textbox>
          </v:shape>
        </w:pict>
      </w:r>
      <w:r w:rsidRPr="00B67AE8">
        <w:rPr>
          <w:noProof/>
        </w:rPr>
        <w:pict>
          <v:shape id="Поле 3" o:spid="_x0000_s1067" type="#_x0000_t202" style="position:absolute;left:0;text-align:left;margin-left:281.85pt;margin-top:111.4pt;width:36.25pt;height:18.7pt;z-index:2517002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v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j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" filled="f" stroked="f">
            <v:textbox style="mso-fit-shape-to-text:t">
              <w:txbxContent>
                <w:p w:rsidR="00DB78AA" w:rsidRPr="000176EC" w:rsidRDefault="00DB78AA" w:rsidP="00DB78A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175</w:t>
                  </w:r>
                  <w:r w:rsidRPr="000176EC">
                    <w:rPr>
                      <w:b/>
                    </w:rPr>
                    <w:t>м</w:t>
                  </w:r>
                </w:p>
              </w:txbxContent>
            </v:textbox>
          </v:shape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5" o:spid="_x0000_s1059" style="position:absolute;left:0;text-align:left;z-index:251692032;visibility:visible;mso-width-relative:margin;mso-height-relative:margin" from="319.05pt,83.55pt" to="319.05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" strokecolor="#4579b8"/>
        </w:pict>
      </w:r>
      <w:r>
        <w:rPr>
          <w:b/>
          <w:i/>
          <w:noProof/>
          <w:sz w:val="40"/>
          <w:szCs w:val="40"/>
        </w:rPr>
        <w:pict>
          <v:line id="_x0000_s1060" style="position:absolute;left:0;text-align:left;flip:y;z-index:251693056;visibility:visible;mso-width-relative:margin;mso-height-relative:margin" from="266.55pt,110.55pt" to="323.4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"/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4" o:spid="_x0000_s1058" style="position:absolute;left:0;text-align:left;z-index:251691008;visibility:visible;mso-height-relative:margin" from="272.6pt,103.15pt" to="272.6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"/>
        </w:pict>
      </w:r>
      <w:r w:rsidRPr="00B67AE8">
        <w:rPr>
          <w:i/>
          <w:noProof/>
          <w:sz w:val="40"/>
          <w:szCs w:val="40"/>
        </w:rPr>
        <w:pict>
          <v:shape id="Прямая со стрелкой 13" o:spid="_x0000_s1074" type="#_x0000_t32" style="position:absolute;left:0;text-align:left;margin-left:192.3pt;margin-top:46.8pt;width:86.1pt;height:21.7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" strokecolor="#c0504d" strokeweight="2pt">
            <v:stroke endarrow="open"/>
            <v:shadow on="t" color="black" opacity="24903f" origin=",.5" offset="0,.55556mm"/>
          </v:shape>
        </w:pict>
      </w:r>
      <w:r w:rsidRPr="00B67AE8">
        <w:rPr>
          <w:i/>
          <w:noProof/>
          <w:sz w:val="40"/>
          <w:szCs w:val="40"/>
        </w:rPr>
        <w:pict>
          <v:shape id="Прямая со стрелкой 23" o:spid="_x0000_s1076" type="#_x0000_t32" style="position:absolute;left:0;text-align:left;margin-left:259.8pt;margin-top:23.55pt;width:45.75pt;height:28.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" strokecolor="#c0504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068" type="#_x0000_t202" style="position:absolute;left:0;text-align:left;margin-left:274.95pt;margin-top:72.2pt;width:26.6pt;height:19.45pt;rotation:-90;z-index:25170124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" filled="f" stroked="f">
            <v:textbox style="mso-fit-shape-to-text:t">
              <w:txbxContent>
                <w:p w:rsidR="00DB78AA" w:rsidRPr="000176EC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7</w:t>
                  </w:r>
                  <w:r w:rsidRPr="000176EC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>
        <w:rPr>
          <w:b/>
          <w:i/>
          <w:noProof/>
          <w:sz w:val="40"/>
          <w:szCs w:val="40"/>
        </w:rPr>
        <w:pict>
          <v:shape id="Прямая со стрелкой 22" o:spid="_x0000_s1065" type="#_x0000_t32" style="position:absolute;left:0;text-align:left;margin-left:291.3pt;margin-top:82.8pt;width:14.25pt;height:4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" strokecolor="#4579b8">
            <v:stroke endarrow="open"/>
          </v:shape>
        </w:pict>
      </w:r>
      <w:r>
        <w:rPr>
          <w:b/>
          <w:i/>
          <w:noProof/>
          <w:sz w:val="40"/>
          <w:szCs w:val="40"/>
        </w:rPr>
        <w:pict>
          <v:rect id="_x0000_s1061" style="position:absolute;left:0;text-align:left;margin-left:300.2pt;margin-top:59.45pt;width:16.5pt;height:9.2pt;rotation:90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" fillcolor="#4f81bd" strokecolor="#243f60" strokeweight="2pt"/>
        </w:pict>
      </w:r>
      <w:r w:rsidRPr="00B67AE8">
        <w:rPr>
          <w:noProof/>
        </w:rPr>
        <w:pict>
          <v:shape id="Поле 8" o:spid="_x0000_s1069" type="#_x0000_t202" style="position:absolute;left:0;text-align:left;margin-left:319.2pt;margin-top:62.75pt;width:25.5pt;height:24.3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" filled="f" stroked="f">
            <v:textbox>
              <w:txbxContent>
                <w:p w:rsidR="00DB78AA" w:rsidRPr="00FE0B03" w:rsidRDefault="00DB78AA" w:rsidP="00DB78AA">
                  <w:pPr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18" o:spid="_x0000_s1062" style="position:absolute;left:0;text-align:left;flip:x;z-index:251695104;visibility:visible;mso-width-relative:margin" from="305.55pt,83.55pt" to="323.4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" strokecolor="#4579b8"/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21" o:spid="_x0000_s1064" style="position:absolute;left:0;text-align:left;z-index:251697152;visibility:visible" from="309.35pt,78.4pt" to="309.35pt,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" strokecolor="#4579b8"/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20" o:spid="_x0000_s1063" style="position:absolute;left:0;text-align:left;flip:x;z-index:251696128;visibility:visible;mso-width-relative:margin" from="305.55pt,92.55pt" to="320.5pt,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" strokecolor="#4579b8"/>
        </w:pict>
      </w:r>
      <w:r>
        <w:rPr>
          <w:b/>
          <w:i/>
          <w:noProof/>
          <w:sz w:val="40"/>
          <w:szCs w:val="40"/>
        </w:rPr>
        <w:pict>
          <v:shape id="_x0000_s1066" type="#_x0000_t120" style="position:absolute;left:0;text-align:left;margin-left:314.55pt;margin-top:74.55pt;width:10.5pt;height: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noProof/>
        </w:rPr>
        <w:pict>
          <v:shape id="Поле 34" o:spid="_x0000_s1086" type="#_x0000_t202" style="position:absolute;left:0;text-align:left;margin-left:655.85pt;margin-top:289.1pt;width:25.9pt;height:26.05pt;rotation:-90;z-index:251719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C8203A">
                    <w:rPr>
                      <w:noProof/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0" o:spid="_x0000_s1073" type="#_x0000_t75" style="position:absolute;left:0;text-align:left;margin-left:377.75pt;margin-top:201.6pt;width:384.15pt;height:215.25pt;z-index:-251610112;visibility:visible">
            <v:imagedata r:id="rId20" o:title="IMG_6100"/>
          </v:shape>
        </w:pict>
      </w:r>
      <w:r>
        <w:rPr>
          <w:b/>
          <w:i/>
          <w:noProof/>
          <w:sz w:val="40"/>
          <w:szCs w:val="40"/>
        </w:rPr>
        <w:pict>
          <v:shape id="Прямая со стрелкой 33" o:spid="_x0000_s1085" type="#_x0000_t32" style="position:absolute;left:0;text-align:left;margin-left:211.8pt;margin-top:301.5pt;width:0;height:58.05pt;flip:y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Рисунок 9" o:spid="_x0000_s1072" type="#_x0000_t75" style="position:absolute;left:0;text-align:left;margin-left:-6.45pt;margin-top:199.8pt;width:367.5pt;height:215.05pt;z-index:-251611136;visibility:visible">
            <v:imagedata r:id="rId21" o:title="IMG_6096"/>
          </v:shape>
        </w:pict>
      </w:r>
      <w:r w:rsidRPr="00B67AE8">
        <w:rPr>
          <w:noProof/>
        </w:rPr>
        <w:pict>
          <v:shape id="Поле 32" o:spid="_x0000_s1084" type="#_x0000_t202" style="position:absolute;left:0;text-align:left;margin-left:208.95pt;margin-top:304.15pt;width:30.5pt;height:33.6pt;rotation:-90;z-index:2517176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C8203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4,5м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оле 31" o:spid="_x0000_s1083" type="#_x0000_t202" style="position:absolute;left:0;text-align:left;margin-left:107.55pt;margin-top:338.05pt;width:40.8pt;height:23.3pt;z-index:2517166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C8203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7,0м</w:t>
                  </w:r>
                </w:p>
              </w:txbxContent>
            </v:textbox>
          </v:shape>
        </w:pict>
      </w:r>
      <w:r>
        <w:rPr>
          <w:b/>
          <w:i/>
          <w:noProof/>
          <w:sz w:val="40"/>
          <w:szCs w:val="40"/>
        </w:rPr>
        <w:pict>
          <v:line id="Прямая соединительная линия 30" o:spid="_x0000_s1082" style="position:absolute;left:0;text-align:left;z-index:251715584;visibility:visible;mso-width-relative:margin" from="58.8pt,355.05pt" to="79.05pt,3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" strokecolor="white" strokeweight="2pt">
            <v:shadow on="t" color="black" opacity="24903f" origin=",.5" offset="0,.55556mm"/>
          </v:line>
        </w:pict>
      </w:r>
      <w:r>
        <w:rPr>
          <w:b/>
          <w:i/>
          <w:noProof/>
          <w:sz w:val="40"/>
          <w:szCs w:val="40"/>
        </w:rPr>
        <w:pict>
          <v:shape id="Прямая со стрелкой 29" o:spid="_x0000_s1081" type="#_x0000_t32" style="position:absolute;left:0;text-align:left;margin-left:67.8pt;margin-top:359.55pt;width:129.75pt;height:4.1pt;flip:x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b/>
          <w:i/>
          <w:noProof/>
          <w:sz w:val="40"/>
          <w:szCs w:val="40"/>
        </w:rPr>
        <w:pict>
          <v:rect id="Прямоугольник 28" o:spid="_x0000_s1080" style="position:absolute;left:0;text-align:left;margin-left:197.55pt;margin-top:305.9pt;width:9pt;height:53.6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b/>
          <w:i/>
          <w:noProof/>
          <w:sz w:val="40"/>
          <w:szCs w:val="40"/>
        </w:rPr>
        <w:pict>
          <v:rect id="Прямоугольник 26" o:spid="_x0000_s1079" style="position:absolute;left:0;text-align:left;margin-left:177.75pt;margin-top:279.25pt;width:50.55pt;height:26.6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Pr="001C5621" w:rsidRDefault="00DB78AA" w:rsidP="00DB78AA">
      <w:pPr>
        <w:rPr>
          <w:b/>
          <w:sz w:val="28"/>
          <w:szCs w:val="28"/>
        </w:rPr>
      </w:pPr>
      <w:r w:rsidRPr="00B67AE8">
        <w:rPr>
          <w:noProof/>
          <w:sz w:val="28"/>
          <w:szCs w:val="28"/>
        </w:rPr>
        <w:lastRenderedPageBreak/>
        <w:pict>
          <v:shape id="Поле 12" o:spid="_x0000_s1104" type="#_x0000_t202" style="position:absolute;margin-left:468.3pt;margin-top:5.1pt;width:30pt;height:33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" filled="f" stroked="f">
            <v:textbox>
              <w:txbxContent>
                <w:p w:rsidR="00DB78AA" w:rsidRPr="0095703E" w:rsidRDefault="00DB78AA" w:rsidP="00DB78AA">
                  <w:pPr>
                    <w:rPr>
                      <w:b/>
                      <w:noProof/>
                    </w:rPr>
                  </w:pPr>
                </w:p>
              </w:txbxContent>
            </v:textbox>
          </v:shape>
        </w:pict>
      </w:r>
      <w:r w:rsidRPr="001C5621">
        <w:rPr>
          <w:b/>
          <w:sz w:val="28"/>
          <w:szCs w:val="28"/>
        </w:rPr>
        <w:t xml:space="preserve">Карта размещения рекламной конструкции </w:t>
      </w:r>
      <w:r>
        <w:rPr>
          <w:b/>
          <w:sz w:val="28"/>
          <w:szCs w:val="28"/>
        </w:rPr>
        <w:t>№2 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:2000</w:t>
      </w:r>
    </w:p>
    <w:p w:rsidR="00DB78AA" w:rsidRPr="006B6BFC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6B6BFC">
        <w:rPr>
          <w:sz w:val="28"/>
          <w:szCs w:val="28"/>
        </w:rPr>
        <w:t>-билборд</w:t>
      </w:r>
    </w:p>
    <w:tbl>
      <w:tblPr>
        <w:tblpPr w:leftFromText="180" w:rightFromText="180" w:vertAnchor="text" w:horzAnchor="page" w:tblpX="8803" w:tblpY="1395"/>
        <w:tblW w:w="7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5138"/>
      </w:tblGrid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  <w:ind w:left="567"/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2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proofErr w:type="spellStart"/>
            <w:r w:rsidRPr="004B1789">
              <w:t>Билборд</w:t>
            </w:r>
            <w:proofErr w:type="spellEnd"/>
            <w:r w:rsidRPr="004B1789">
              <w:t xml:space="preserve"> (3 * 6 м)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color w:val="485925"/>
              </w:rPr>
            </w:pPr>
            <w:r w:rsidRPr="004B1789">
              <w:t>На торги</w:t>
            </w:r>
          </w:p>
        </w:tc>
      </w:tr>
      <w:tr w:rsidR="00DB78AA" w:rsidRPr="004B1789" w:rsidTr="0032687E">
        <w:trPr>
          <w:trHeight w:val="243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2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36 м</w:t>
            </w:r>
            <w:proofErr w:type="gramStart"/>
            <w:r w:rsidRPr="004B1789">
              <w:t>2</w:t>
            </w:r>
            <w:proofErr w:type="gramEnd"/>
          </w:p>
        </w:tc>
      </w:tr>
      <w:tr w:rsidR="00DB78AA" w:rsidRPr="004B1789" w:rsidTr="0032687E">
        <w:trPr>
          <w:trHeight w:val="128"/>
        </w:trPr>
        <w:tc>
          <w:tcPr>
            <w:tcW w:w="7656" w:type="dxa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 xml:space="preserve">бетон </w:t>
            </w:r>
          </w:p>
        </w:tc>
      </w:tr>
      <w:tr w:rsidR="00DB78AA" w:rsidRPr="004B1789" w:rsidTr="0032687E">
        <w:trPr>
          <w:trHeight w:val="243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</w:t>
            </w:r>
            <w:proofErr w:type="gramStart"/>
            <w:r w:rsidRPr="004B1789">
              <w:t xml:space="preserve"> ,</w:t>
            </w:r>
            <w:proofErr w:type="gramEnd"/>
            <w:r w:rsidRPr="004B1789">
              <w:t xml:space="preserve"> каркас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619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 xml:space="preserve">высота нижнего края </w:t>
            </w:r>
          </w:p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t>рекламного щита от п</w:t>
            </w:r>
            <w:r w:rsidRPr="004B1789">
              <w:t>о</w:t>
            </w:r>
            <w:r w:rsidRPr="004B1789">
              <w:t>верхности участка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 xml:space="preserve">освещение 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128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121"/>
        </w:trPr>
        <w:tc>
          <w:tcPr>
            <w:tcW w:w="251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513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тон.</w:t>
            </w:r>
          </w:p>
        </w:tc>
      </w:tr>
    </w:tbl>
    <w:p w:rsidR="00DB78AA" w:rsidRDefault="00DB78AA" w:rsidP="00DB78AA">
      <w:pPr>
        <w:rPr>
          <w:sz w:val="28"/>
          <w:szCs w:val="28"/>
        </w:rPr>
      </w:pPr>
      <w:r w:rsidRPr="006B6BFC">
        <w:rPr>
          <w:sz w:val="28"/>
          <w:szCs w:val="28"/>
        </w:rPr>
        <w:t xml:space="preserve">площадь информационного поля </w:t>
      </w:r>
      <w:r>
        <w:rPr>
          <w:sz w:val="28"/>
          <w:szCs w:val="28"/>
        </w:rPr>
        <w:t>-36</w:t>
      </w:r>
      <w:r w:rsidRPr="006B6BFC">
        <w:rPr>
          <w:sz w:val="28"/>
          <w:szCs w:val="28"/>
        </w:rPr>
        <w:t xml:space="preserve"> м</w:t>
      </w:r>
      <w:proofErr w:type="gramStart"/>
      <w:r w:rsidRPr="006B6BFC">
        <w:rPr>
          <w:sz w:val="28"/>
          <w:szCs w:val="28"/>
        </w:rPr>
        <w:t>2</w:t>
      </w:r>
      <w:proofErr w:type="gramEnd"/>
      <w:r w:rsidRPr="006B6BFC">
        <w:rPr>
          <w:sz w:val="28"/>
          <w:szCs w:val="28"/>
        </w:rPr>
        <w:t xml:space="preserve"> </w:t>
      </w:r>
    </w:p>
    <w:p w:rsidR="00DB78AA" w:rsidRPr="006B6BFC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автомобильная  дорога  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алинина</w:t>
      </w:r>
      <w:proofErr w:type="spellEnd"/>
      <w:r>
        <w:rPr>
          <w:sz w:val="28"/>
          <w:szCs w:val="28"/>
        </w:rPr>
        <w:t xml:space="preserve">  в </w:t>
      </w:r>
      <w:proofErr w:type="spellStart"/>
      <w:r>
        <w:rPr>
          <w:sz w:val="28"/>
          <w:szCs w:val="28"/>
        </w:rPr>
        <w:t>с.Мошенское</w:t>
      </w:r>
      <w:proofErr w:type="spellEnd"/>
      <w:r>
        <w:rPr>
          <w:sz w:val="28"/>
          <w:szCs w:val="28"/>
        </w:rPr>
        <w:t xml:space="preserve"> на а/д «Устюжна-Валдай»-Мошенское  км  0+ 141(слева)</w:t>
      </w:r>
    </w:p>
    <w:p w:rsidR="00DB78AA" w:rsidRPr="001C5621" w:rsidRDefault="00DB78AA" w:rsidP="00DB78AA">
      <w:pPr>
        <w:jc w:val="center"/>
        <w:rPr>
          <w:sz w:val="28"/>
          <w:szCs w:val="28"/>
        </w:rPr>
      </w:pPr>
      <w:r w:rsidRPr="00B67AE8">
        <w:rPr>
          <w:noProof/>
        </w:rPr>
        <w:pict>
          <v:shape id="Поле 290" o:spid="_x0000_s1126" type="#_x0000_t202" style="position:absolute;left:0;text-align:left;margin-left:16.05pt;margin-top:345.3pt;width:82.95pt;height:43.65pt;rotation:-868704fd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" filled="f" stroked="f">
            <v:fill o:detectmouseclick="t"/>
            <v:textbox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C8203A">
                    <w:rPr>
                      <w:noProof/>
                      <w:color w:val="FFFFFF" w:themeColor="background1"/>
                      <w:sz w:val="24"/>
                      <w:szCs w:val="24"/>
                    </w:rPr>
                    <w:t>ул.Калинина</w:t>
                  </w:r>
                </w:p>
                <w:p w:rsidR="00DB78AA" w:rsidRPr="00C8203A" w:rsidRDefault="00DB78AA" w:rsidP="00DB78A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B67AE8">
        <w:rPr>
          <w:noProof/>
          <w:sz w:val="28"/>
          <w:szCs w:val="28"/>
        </w:rPr>
        <w:pict>
          <v:shape id="_x0000_s1103" type="#_x0000_t202" style="position:absolute;left:0;text-align:left;margin-left:275.55pt;margin-top:146.55pt;width:36.75pt;height:19.4pt;z-index:2517370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" filled="f" stroked="f">
            <v:textbox style="mso-fit-shape-to-text:t">
              <w:txbxContent>
                <w:p w:rsidR="00DB78AA" w:rsidRPr="00E17D42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113</w:t>
                  </w:r>
                  <w:r w:rsidRPr="00E17D42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ая со стрелкой 19" o:spid="_x0000_s1123" type="#_x0000_t32" style="position:absolute;left:0;text-align:left;margin-left:656.55pt;margin-top:386.6pt;width:72.75pt;height:0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" strokecolor="white">
            <v:stroke endarrow="open"/>
          </v:shape>
        </w:pict>
      </w:r>
      <w:r>
        <w:rPr>
          <w:noProof/>
          <w:sz w:val="28"/>
          <w:szCs w:val="28"/>
        </w:rPr>
        <w:pict>
          <v:line id="Прямая соединительная линия 13" o:spid="_x0000_s1122" style="position:absolute;left:0;text-align:left;z-index:251756544;visibility:visible;mso-width-relative:margin;mso-height-relative:margin" from="683.55pt,363.35pt" to="749.55pt,3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" strokecolor="white"/>
        </w:pict>
      </w:r>
      <w:r>
        <w:rPr>
          <w:noProof/>
          <w:sz w:val="28"/>
          <w:szCs w:val="28"/>
        </w:rPr>
        <w:pict>
          <v:shape id="Поле 28" o:spid="_x0000_s1115" type="#_x0000_t202" style="position:absolute;left:0;text-align:left;margin-left:132.15pt;margin-top:346.85pt;width:33.6pt;height:17.55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M3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" filled="f" stroked="f"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18"/>
                      <w:szCs w:val="18"/>
                    </w:rPr>
                  </w:pPr>
                  <w:r w:rsidRPr="00C8203A">
                    <w:rPr>
                      <w:noProof/>
                      <w:color w:val="FFFFFF" w:themeColor="background1"/>
                      <w:sz w:val="18"/>
                      <w:szCs w:val="18"/>
                    </w:rPr>
                    <w:t>5.0 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124" style="position:absolute;left:0;text-align:left;z-index:251758592;visibility:visible;mso-width-relative:margin" from="649.8pt,382.1pt" to="668.55pt,3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" strokecolor="white"/>
        </w:pict>
      </w:r>
      <w:r>
        <w:rPr>
          <w:noProof/>
          <w:sz w:val="28"/>
          <w:szCs w:val="28"/>
        </w:rPr>
        <w:pict>
          <v:shape id="Поле 288" o:spid="_x0000_s1125" type="#_x0000_t202" style="position:absolute;left:0;text-align:left;margin-left:673.35pt;margin-top:381.75pt;width:35.15pt;height:19.85pt;z-index:2517596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" filled="f" stroked="f"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C8203A">
                    <w:rPr>
                      <w:noProof/>
                      <w:color w:val="FFFFFF" w:themeColor="background1"/>
                    </w:rPr>
                    <w:t>3,0м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0" type="#_x0000_t32" style="position:absolute;left:0;text-align:left;margin-left:503.55pt;margin-top:363.35pt;width:186pt;height:3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28"/>
          <w:szCs w:val="28"/>
        </w:rPr>
        <w:pict>
          <v:line id="_x0000_s1121" style="position:absolute;left:0;text-align:left;z-index:251755520;visibility:visible;mso-width-relative:margin" from="689.55pt,359.6pt" to="689.55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" strokecolor="white"/>
        </w:pict>
      </w:r>
      <w:r>
        <w:rPr>
          <w:noProof/>
          <w:sz w:val="28"/>
          <w:szCs w:val="28"/>
        </w:rPr>
        <w:pict>
          <v:line id="_x0000_s1120" style="position:absolute;left:0;text-align:left;z-index:251754496;visibility:visible" from="133.8pt,345.35pt" to="133.8pt,3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" strokecolor="white"/>
        </w:pict>
      </w:r>
      <w:r>
        <w:rPr>
          <w:noProof/>
          <w:sz w:val="28"/>
          <w:szCs w:val="28"/>
        </w:rPr>
        <w:pict>
          <v:shape id="Прямая со стрелкой 27" o:spid="_x0000_s1114" type="#_x0000_t32" style="position:absolute;left:0;text-align:left;margin-left:133.05pt;margin-top:351.35pt;width:26.25pt;height:0;flip:x y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" strokecolor="white">
            <v:stroke endarrow="open"/>
          </v:shape>
        </w:pict>
      </w:r>
      <w:r w:rsidRPr="00B67AE8">
        <w:rPr>
          <w:noProof/>
          <w:sz w:val="28"/>
          <w:szCs w:val="28"/>
        </w:rPr>
        <w:pict>
          <v:shape id="_x0000_s1105" type="#_x0000_t202" style="position:absolute;left:0;text-align:left;margin-left:311.4pt;margin-top:119.6pt;width:26.6pt;height:19.45pt;rotation:-90;z-index:251739136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" filled="f" stroked="f">
            <v:textbox style="mso-fit-shape-to-text:t">
              <w:txbxContent>
                <w:p w:rsidR="00DB78AA" w:rsidRPr="00E17D42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5</w:t>
                  </w:r>
                  <w:r w:rsidRPr="00E17D42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 w:rsidRPr="00B67AE8">
        <w:rPr>
          <w:b/>
          <w:noProof/>
          <w:sz w:val="28"/>
          <w:szCs w:val="28"/>
        </w:rPr>
        <w:pict>
          <v:line id="Прямая соединительная линия 9" o:spid="_x0000_s1096" style="position:absolute;left:0;text-align:left;flip:x;z-index:251729920;visibility:visible;mso-width-relative:margin" from="302.3pt,129.8pt" to="319.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"/>
        </w:pict>
      </w:r>
      <w:r w:rsidRPr="00B67AE8">
        <w:rPr>
          <w:b/>
          <w:noProof/>
          <w:sz w:val="28"/>
          <w:szCs w:val="28"/>
        </w:rPr>
        <w:pict>
          <v:line id="Прямая соединительная линия 11" o:spid="_x0000_s1097" style="position:absolute;left:0;text-align:left;z-index:251730944;visibility:visible;mso-width-relative:margin" from="315.45pt,121.85pt" to="315.4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" strokecolor="#4579b8"/>
        </w:pict>
      </w:r>
      <w:r w:rsidRPr="00B67AE8">
        <w:rPr>
          <w:b/>
          <w:noProof/>
          <w:sz w:val="28"/>
          <w:szCs w:val="28"/>
        </w:rPr>
        <w:pict>
          <v:line id="Прямая соединительная линия 291" o:spid="_x0000_s1119" style="position:absolute;left:0;text-align:left;flip:x;z-index:251753472;visibility:visible;mso-width-relative:margin" from="300.8pt,125.3pt" to="318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"/>
        </w:pict>
      </w:r>
      <w:r>
        <w:rPr>
          <w:noProof/>
          <w:sz w:val="28"/>
          <w:szCs w:val="28"/>
        </w:rPr>
        <w:pict>
          <v:shape id="Поле 289" o:spid="_x0000_s1118" type="#_x0000_t202" style="position:absolute;left:0;text-align:left;margin-left:159.2pt;margin-top:321.9pt;width:27.05pt;height:27.95pt;rotation:-90;z-index:25175244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" filled="f" stroked="f"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b/>
                      <w:noProof/>
                      <w:color w:val="FFFFFF" w:themeColor="background1"/>
                    </w:rPr>
                  </w:pPr>
                  <w:r w:rsidRPr="00C8203A">
                    <w:rPr>
                      <w:noProof/>
                      <w:color w:val="FFFFFF" w:themeColor="background1"/>
                    </w:rPr>
                    <w:t>4</w:t>
                  </w:r>
                  <w:r w:rsidRPr="00C8203A">
                    <w:rPr>
                      <w:b/>
                      <w:noProof/>
                      <w:color w:val="FFFFFF" w:themeColor="background1"/>
                    </w:rPr>
                    <w:t>,</w:t>
                  </w:r>
                  <w:r w:rsidRPr="00C8203A">
                    <w:rPr>
                      <w:noProof/>
                      <w:color w:val="FFFFFF" w:themeColor="background1"/>
                    </w:rPr>
                    <w:t>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Рисунок 8" o:spid="_x0000_s1106" type="#_x0000_t75" style="position:absolute;left:0;text-align:left;margin-left:-7.95pt;margin-top:236.3pt;width:361.5pt;height:201.5pt;z-index:-251576320;visibility:visible">
            <v:imagedata r:id="rId22" o:title="IMG_6077"/>
          </v:shape>
        </w:pict>
      </w:r>
      <w:r>
        <w:rPr>
          <w:noProof/>
          <w:sz w:val="28"/>
          <w:szCs w:val="28"/>
        </w:rPr>
        <w:pict>
          <v:shape id="_x0000_s1117" type="#_x0000_t202" style="position:absolute;left:0;text-align:left;margin-left:460.85pt;margin-top:311.2pt;width:30.5pt;height:33.6pt;rotation:-90;z-index:2517514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" filled="f" stroked="f"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C8203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4,5м</w:t>
                  </w:r>
                </w:p>
              </w:txbxContent>
            </v:textbox>
          </v:shape>
        </w:pict>
      </w:r>
      <w:r w:rsidRPr="00B67AE8">
        <w:rPr>
          <w:b/>
          <w:noProof/>
          <w:sz w:val="28"/>
          <w:szCs w:val="28"/>
        </w:rPr>
        <w:pict>
          <v:shape id="_x0000_s1116" type="#_x0000_t32" style="position:absolute;left:0;text-align:left;margin-left:484.8pt;margin-top:307.1pt;width:0;height:59.25pt;flip:y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i/>
          <w:noProof/>
          <w:sz w:val="28"/>
          <w:szCs w:val="28"/>
        </w:rPr>
        <w:pict>
          <v:shape id="Прямая со стрелкой 18" o:spid="_x0000_s1101" type="#_x0000_t32" style="position:absolute;left:0;text-align:left;margin-left:261.45pt;margin-top:151.85pt;width:9pt;height:28.5pt;flip:y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" strokecolor="#4579b8">
            <v:stroke endarrow="open"/>
          </v:shape>
        </w:pict>
      </w:r>
      <w:r w:rsidRPr="00B67AE8">
        <w:rPr>
          <w:i/>
          <w:noProof/>
          <w:sz w:val="28"/>
          <w:szCs w:val="28"/>
        </w:rPr>
        <w:pict>
          <v:shape id="Надпись 2" o:spid="_x0000_s1100" type="#_x0000_t202" style="position:absolute;left:0;text-align:left;margin-left:187.2pt;margin-top:180.35pt;width:83.25pt;height:22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">
            <v:textbox>
              <w:txbxContent>
                <w:p w:rsidR="00DB78AA" w:rsidRPr="00C8203A" w:rsidRDefault="00DB78AA" w:rsidP="00DB78AA">
                  <w:proofErr w:type="spellStart"/>
                  <w:r w:rsidRPr="00C8203A">
                    <w:t>ул</w:t>
                  </w:r>
                  <w:proofErr w:type="gramStart"/>
                  <w:r w:rsidRPr="00C8203A">
                    <w:t>.Г</w:t>
                  </w:r>
                  <w:proofErr w:type="gramEnd"/>
                  <w:r w:rsidRPr="00C8203A">
                    <w:t>ороховская</w:t>
                  </w:r>
                  <w:proofErr w:type="spellEnd"/>
                </w:p>
              </w:txbxContent>
            </v:textbox>
          </v:shape>
        </w:pict>
      </w:r>
      <w:r w:rsidRPr="00B67AE8">
        <w:rPr>
          <w:noProof/>
          <w:sz w:val="28"/>
          <w:szCs w:val="28"/>
        </w:rPr>
        <w:pict>
          <v:shape id="Поле 2" o:spid="_x0000_s1102" type="#_x0000_t202" style="position:absolute;left:0;text-align:left;margin-left:294.3pt;margin-top:134.6pt;width:25.5pt;height:22.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" filled="f" stroked="f">
            <v:textbox>
              <w:txbxContent>
                <w:p w:rsidR="00DB78AA" w:rsidRPr="00BA22DF" w:rsidRDefault="00DB78AA" w:rsidP="00DB78AA">
                  <w:pPr>
                    <w:jc w:val="center"/>
                    <w:rPr>
                      <w:b/>
                      <w:noProof/>
                      <w:color w:val="FFFF00"/>
                      <w:sz w:val="28"/>
                      <w:szCs w:val="28"/>
                    </w:rPr>
                  </w:pPr>
                  <w:r w:rsidRPr="004B1789">
                    <w:rPr>
                      <w:b/>
                      <w:noProof/>
                      <w:color w:val="EEECE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Pr="00B67AE8">
        <w:rPr>
          <w:b/>
          <w:noProof/>
          <w:sz w:val="28"/>
          <w:szCs w:val="28"/>
        </w:rPr>
        <w:pict>
          <v:line id="_x0000_s1095" style="position:absolute;left:0;text-align:left;z-index:251728896;visibility:visible;mso-width-relative:margin" from="283.8pt,145.85pt" to="303.25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"/>
        </w:pict>
      </w:r>
      <w:r w:rsidRPr="00B67AE8">
        <w:rPr>
          <w:b/>
          <w:noProof/>
          <w:sz w:val="28"/>
          <w:szCs w:val="28"/>
        </w:rPr>
        <w:pict>
          <v:line id="_x0000_s1093" style="position:absolute;left:0;text-align:left;z-index:251726848;visibility:visible" from="301.45pt,129.35pt" to="301.45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"/>
        </w:pict>
      </w:r>
      <w:r w:rsidRPr="00B67AE8">
        <w:rPr>
          <w:b/>
          <w:noProof/>
          <w:sz w:val="28"/>
          <w:szCs w:val="28"/>
        </w:rPr>
        <w:pict>
          <v:line id="_x0000_s1094" style="position:absolute;left:0;text-align:left;z-index:251727872;visibility:visible;mso-height-relative:margin" from="286.2pt,127.1pt" to="286.2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"/>
        </w:pict>
      </w:r>
      <w:r>
        <w:rPr>
          <w:b/>
          <w:noProof/>
          <w:color w:val="FF0000"/>
          <w:sz w:val="28"/>
          <w:szCs w:val="28"/>
        </w:rPr>
        <w:pict>
          <v:shape id="_x0000_s1091" type="#_x0000_t75" style="position:absolute;left:0;text-align:left;margin-left:-7.2pt;margin-top:1.6pt;width:361.9pt;height:228pt;z-index:-25159168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">
            <v:imagedata r:id="rId23" o:title=""/>
            <o:lock v:ext="edit" aspectratio="f"/>
          </v:shape>
        </w:pict>
      </w:r>
      <w:r w:rsidRPr="00B67AE8">
        <w:rPr>
          <w:b/>
          <w:noProof/>
          <w:sz w:val="28"/>
          <w:szCs w:val="28"/>
        </w:rPr>
        <w:pict>
          <v:shape id="Прямая со стрелкой 15" o:spid="_x0000_s1099" type="#_x0000_t32" style="position:absolute;left:0;text-align:left;margin-left:247.05pt;margin-top:71.6pt;width:45.75pt;height:18.75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" strokecolor="#4f81bd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28"/>
          <w:szCs w:val="28"/>
        </w:rPr>
        <w:pict>
          <v:rect id="_x0000_s1113" style="position:absolute;left:0;text-align:left;margin-left:145.8pt;margin-top:312.35pt;width:31.5pt;height:14.2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rect id="_x0000_s1112" style="position:absolute;left:0;text-align:left;margin-left:159.3pt;margin-top:325.85pt;width:3.75pt;height:25.5pt;flip:x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rect id="Прямоугольник 21" o:spid="_x0000_s1108" style="position:absolute;left:0;text-align:left;margin-left:469.8pt;margin-top:278.35pt;width:58.5pt;height:28.5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rect id="Прямоугольник 22" o:spid="_x0000_s1109" style="position:absolute;left:0;text-align:left;margin-left:494.55pt;margin-top:307.8pt;width:9pt;height:56.2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shape id="Поле 24" o:spid="_x0000_s1111" type="#_x0000_t202" style="position:absolute;left:0;text-align:left;margin-left:590.1pt;margin-top:366pt;width:47.8pt;height:36.75pt;z-index:2517452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em0w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" filled="f" stroked="f"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C8203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11,5м</w:t>
                  </w:r>
                </w:p>
                <w:p w:rsidR="00DB78AA" w:rsidRPr="00C8203A" w:rsidRDefault="00DB78AA" w:rsidP="00DB78A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B67AE8">
        <w:rPr>
          <w:b/>
          <w:noProof/>
          <w:sz w:val="28"/>
          <w:szCs w:val="28"/>
        </w:rPr>
        <w:pict>
          <v:rect id="Прямоугольник 14" o:spid="_x0000_s1098" style="position:absolute;left:0;text-align:left;margin-left:297.1pt;margin-top:129.9pt;width:9pt;height:8.2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" fillcolor="#4f81bd" strokecolor="#243f60" strokeweight="2pt"/>
        </w:pict>
      </w:r>
      <w:r>
        <w:rPr>
          <w:noProof/>
          <w:sz w:val="40"/>
          <w:szCs w:val="40"/>
        </w:rPr>
        <w:pict>
          <v:shape id="Рисунок 20" o:spid="_x0000_s1107" type="#_x0000_t75" style="position:absolute;left:0;text-align:left;margin-left:403.8pt;margin-top:236.3pt;width:345.75pt;height:203.25pt;z-index:-251575296;visibility:visible">
            <v:imagedata r:id="rId24" o:title="IMG_6085"/>
          </v:shape>
        </w:pict>
      </w:r>
      <w:r w:rsidRPr="00B67AE8">
        <w:rPr>
          <w:b/>
          <w:noProof/>
          <w:sz w:val="28"/>
          <w:szCs w:val="28"/>
        </w:rPr>
        <w:pict>
          <v:shape id="_x0000_s1092" type="#_x0000_t202" style="position:absolute;left:0;text-align:left;margin-left:113.7pt;margin-top:47.6pt;width:130.5pt;height:42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">
            <v:textbox>
              <w:txbxContent>
                <w:p w:rsidR="00DB78AA" w:rsidRPr="00C8203A" w:rsidRDefault="00DB78AA" w:rsidP="00DB78AA">
                  <w:pPr>
                    <w:rPr>
                      <w:outline/>
                    </w:rPr>
                  </w:pPr>
                  <w:r w:rsidRPr="00C8203A">
                    <w:rPr>
                      <w:outline/>
                    </w:rPr>
                    <w:t>ГОБУЗ                 «</w:t>
                  </w:r>
                  <w:proofErr w:type="spellStart"/>
                  <w:r w:rsidRPr="00C8203A">
                    <w:rPr>
                      <w:outline/>
                    </w:rPr>
                    <w:t>Моше</w:t>
                  </w:r>
                  <w:r w:rsidRPr="00C8203A">
                    <w:rPr>
                      <w:outline/>
                    </w:rPr>
                    <w:t>н</w:t>
                  </w:r>
                  <w:r w:rsidRPr="00C8203A">
                    <w:rPr>
                      <w:outline/>
                    </w:rPr>
                    <w:t>ская</w:t>
                  </w:r>
                  <w:proofErr w:type="spellEnd"/>
                  <w:r w:rsidRPr="00C8203A">
                    <w:rPr>
                      <w:outline/>
                    </w:rPr>
                    <w:t xml:space="preserve"> ЦРБ» д.84</w:t>
                  </w:r>
                </w:p>
              </w:txbxContent>
            </v:textbox>
          </v:shape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Pr="00DC4CBB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размещения рекламной конструкции№3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:2000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DC4CBB">
        <w:rPr>
          <w:sz w:val="28"/>
          <w:szCs w:val="28"/>
        </w:rPr>
        <w:t>-щит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площадь информационного поля – 9м2</w:t>
      </w:r>
    </w:p>
    <w:p w:rsidR="00DB78AA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A45B56">
        <w:rPr>
          <w:color w:val="000000"/>
          <w:sz w:val="28"/>
          <w:szCs w:val="28"/>
        </w:rPr>
        <w:t xml:space="preserve">втомобильная дорога по </w:t>
      </w:r>
      <w:proofErr w:type="spellStart"/>
      <w:r w:rsidRPr="00A45B56">
        <w:rPr>
          <w:color w:val="000000"/>
          <w:sz w:val="28"/>
          <w:szCs w:val="28"/>
        </w:rPr>
        <w:t>ул</w:t>
      </w:r>
      <w:proofErr w:type="gramStart"/>
      <w:r w:rsidRPr="00A45B56">
        <w:rPr>
          <w:color w:val="000000"/>
          <w:sz w:val="28"/>
          <w:szCs w:val="28"/>
        </w:rPr>
        <w:t>.К</w:t>
      </w:r>
      <w:proofErr w:type="gramEnd"/>
      <w:r w:rsidRPr="00A45B56">
        <w:rPr>
          <w:color w:val="000000"/>
          <w:sz w:val="28"/>
          <w:szCs w:val="28"/>
        </w:rPr>
        <w:t>алинина</w:t>
      </w:r>
      <w:proofErr w:type="spellEnd"/>
      <w:r w:rsidRPr="00A45B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A45B56">
        <w:rPr>
          <w:color w:val="000000"/>
          <w:sz w:val="28"/>
          <w:szCs w:val="28"/>
        </w:rPr>
        <w:t xml:space="preserve">в </w:t>
      </w:r>
      <w:proofErr w:type="spellStart"/>
      <w:r w:rsidRPr="00A45B56">
        <w:rPr>
          <w:color w:val="000000"/>
          <w:sz w:val="28"/>
          <w:szCs w:val="28"/>
        </w:rPr>
        <w:t>с.Мошенское</w:t>
      </w:r>
      <w:proofErr w:type="spellEnd"/>
      <w:r w:rsidRPr="00A45B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A45B56">
        <w:rPr>
          <w:color w:val="000000"/>
          <w:sz w:val="28"/>
          <w:szCs w:val="28"/>
        </w:rPr>
        <w:t>на а</w:t>
      </w:r>
      <w:r>
        <w:rPr>
          <w:color w:val="000000"/>
          <w:sz w:val="28"/>
          <w:szCs w:val="28"/>
        </w:rPr>
        <w:t xml:space="preserve">/д "Устюжна-Валдай"-Мошенское  </w:t>
      </w:r>
      <w:r w:rsidRPr="00A45B56">
        <w:rPr>
          <w:color w:val="000000"/>
          <w:sz w:val="28"/>
          <w:szCs w:val="28"/>
        </w:rPr>
        <w:t>км</w:t>
      </w:r>
      <w:r>
        <w:rPr>
          <w:color w:val="000000"/>
          <w:sz w:val="28"/>
          <w:szCs w:val="28"/>
        </w:rPr>
        <w:t xml:space="preserve"> 0</w:t>
      </w:r>
      <w:r w:rsidRPr="00A45B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+223(справа)</w:t>
      </w:r>
      <w:r w:rsidRPr="00A45B56">
        <w:rPr>
          <w:color w:val="000000"/>
          <w:sz w:val="28"/>
          <w:szCs w:val="28"/>
        </w:rPr>
        <w:t xml:space="preserve"> </w:t>
      </w:r>
    </w:p>
    <w:p w:rsidR="00DB78AA" w:rsidRPr="00A45B56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районе здания №84</w:t>
      </w:r>
    </w:p>
    <w:p w:rsidR="00DB78AA" w:rsidRPr="00DC4CBB" w:rsidRDefault="00DB78AA" w:rsidP="00DB78AA">
      <w:pPr>
        <w:rPr>
          <w:sz w:val="28"/>
          <w:szCs w:val="28"/>
        </w:rPr>
      </w:pPr>
    </w:p>
    <w:tbl>
      <w:tblPr>
        <w:tblpPr w:leftFromText="180" w:rightFromText="180" w:vertAnchor="text" w:horzAnchor="page" w:tblpX="8623" w:tblpY="121"/>
        <w:tblW w:w="7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3"/>
        <w:gridCol w:w="2290"/>
      </w:tblGrid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3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62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</w:t>
            </w:r>
          </w:p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рекламного щита от поверхности участка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 4,5м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1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3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9270AC" w:rsidRDefault="00DB78AA" w:rsidP="00DB78AA">
      <w:pPr>
        <w:rPr>
          <w:sz w:val="40"/>
          <w:szCs w:val="40"/>
        </w:rPr>
      </w:pPr>
      <w:r w:rsidRPr="00B67AE8">
        <w:rPr>
          <w:i/>
          <w:noProof/>
          <w:sz w:val="40"/>
          <w:szCs w:val="40"/>
        </w:rPr>
        <w:pict>
          <v:shape id="Прямая со стрелкой 26" o:spid="_x0000_s1140" type="#_x0000_t32" style="position:absolute;margin-left:197.55pt;margin-top:119.2pt;width:18pt;height:23.2pt;flip:y;z-index:2517749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" strokecolor="#c0504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142" type="#_x0000_t202" style="position:absolute;margin-left:140.55pt;margin-top:138.25pt;width:89.6pt;height:30.2pt;z-index:25177702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b/>
                      <w:noProof/>
                      <w:color w:val="C00000"/>
                    </w:rPr>
                  </w:pPr>
                  <w:r w:rsidRPr="00190FDD">
                    <w:rPr>
                      <w:b/>
                      <w:noProof/>
                      <w:color w:val="C00000"/>
                    </w:rPr>
                    <w:t>Водопропускная</w:t>
                  </w:r>
                </w:p>
                <w:p w:rsidR="00DB78AA" w:rsidRPr="00190FDD" w:rsidRDefault="00DB78AA" w:rsidP="00DB78AA">
                  <w:pPr>
                    <w:jc w:val="center"/>
                    <w:rPr>
                      <w:b/>
                      <w:noProof/>
                      <w:color w:val="C00000"/>
                    </w:rPr>
                  </w:pPr>
                  <w:r w:rsidRPr="00190FDD">
                    <w:rPr>
                      <w:b/>
                      <w:noProof/>
                      <w:color w:val="C00000"/>
                    </w:rPr>
                    <w:t>труба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_x0000_s1137" type="#_x0000_t202" style="position:absolute;margin-left:282.3pt;margin-top:71.05pt;width:33.75pt;height:18pt;rotation:-90;z-index:251771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" filled="f" stroked="f">
            <v:textbox>
              <w:txbxContent>
                <w:p w:rsidR="00DB78AA" w:rsidRPr="00BA22DF" w:rsidRDefault="00DB78AA" w:rsidP="00DB78AA">
                  <w:pPr>
                    <w:jc w:val="center"/>
                    <w:rPr>
                      <w:b/>
                      <w:noProof/>
                      <w:color w:val="FFFF00"/>
                      <w:sz w:val="28"/>
                      <w:szCs w:val="28"/>
                    </w:rPr>
                  </w:pPr>
                  <w:r w:rsidRPr="004B1789">
                    <w:rPr>
                      <w:b/>
                      <w:noProof/>
                      <w:color w:val="EEECE1"/>
                    </w:rPr>
                    <w:t>8 м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shape id="_x0000_s1127" type="#_x0000_t32" style="position:absolute;margin-left:259.8pt;margin-top:45.7pt;width:7.5pt;height:18.75pt;z-index:251761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" strokecolor="#c0504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141" type="#_x0000_t202" style="position:absolute;margin-left:180.25pt;margin-top:18.7pt;width:138.75pt;height:37.5pt;z-index:251776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" filled="f" stroked="f">
            <v:fill o:detectmouseclick="t"/>
            <v:textbox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190FDD">
                    <w:rPr>
                      <w:noProof/>
                      <w:color w:val="C00000"/>
                    </w:rPr>
                    <w:t>ГОБУЗ «Мошенская ЦРБ»</w:t>
                  </w:r>
                </w:p>
                <w:p w:rsidR="00DB78AA" w:rsidRPr="00190FDD" w:rsidRDefault="00DB78AA" w:rsidP="00DB78AA">
                  <w:pPr>
                    <w:jc w:val="center"/>
                    <w:rPr>
                      <w:noProof/>
                      <w:color w:val="C00000"/>
                    </w:rPr>
                  </w:pPr>
                  <w:r w:rsidRPr="00190FDD">
                    <w:rPr>
                      <w:noProof/>
                      <w:color w:val="C00000"/>
                    </w:rPr>
                    <w:t>ул.Калинина д.84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rect id="_x0000_s1128" style="position:absolute;margin-left:219.3pt;margin-top:95.55pt;width:3.55pt;height:19.5pt;flip:x;z-index:251762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" fillcolor="#4f81bd" strokecolor="#243f60" strokeweight="2pt"/>
        </w:pict>
      </w:r>
      <w:r w:rsidRPr="00B67AE8">
        <w:rPr>
          <w:noProof/>
        </w:rPr>
        <w:pict>
          <v:shape id="Поле 6" o:spid="_x0000_s1138" type="#_x0000_t202" style="position:absolute;margin-left:230.05pt;margin-top:77.75pt;width:42.75pt;height:19.5pt;z-index:251772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" filled="f" stroked="f">
            <v:textbox>
              <w:txbxContent>
                <w:p w:rsidR="00DB78AA" w:rsidRPr="004B1789" w:rsidRDefault="00DB78AA" w:rsidP="00DB78AA">
                  <w:pPr>
                    <w:ind w:left="-284"/>
                    <w:jc w:val="center"/>
                    <w:rPr>
                      <w:b/>
                      <w:noProof/>
                      <w:color w:val="000000"/>
                    </w:rPr>
                  </w:pPr>
                  <w:r w:rsidRPr="00732AF3">
                    <w:rPr>
                      <w:b/>
                      <w:noProof/>
                    </w:rPr>
                    <w:t>40м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shape id="_x0000_s1134" type="#_x0000_t32" style="position:absolute;margin-left:289.85pt;margin-top:86.55pt;width:6pt;height:9pt;flip:x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" strokecolor="#4579b8">
            <v:stroke endarrow="open"/>
          </v:shape>
        </w:pict>
      </w:r>
      <w:r w:rsidRPr="00B67AE8">
        <w:rPr>
          <w:noProof/>
        </w:rPr>
        <w:pict>
          <v:shape id="_x0000_s1136" type="#_x0000_t202" style="position:absolute;margin-left:266.6pt;margin-top:71.75pt;width:25.5pt;height:24pt;z-index:251770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" filled="f" stroked="f">
            <v:textbox>
              <w:txbxContent>
                <w:p w:rsidR="00DB78AA" w:rsidRPr="00A875FA" w:rsidRDefault="00DB78AA" w:rsidP="00DB78AA">
                  <w:pPr>
                    <w:jc w:val="center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line id="Прямая соединительная линия 22" o:spid="_x0000_s1133" style="position:absolute;z-index:251767808;visibility:visible;mso-position-horizontal-relative:text;mso-position-vertical-relative:text;mso-height-relative:margin" from="288.35pt,92.75pt" to="288.3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" strokecolor="#4579b8"/>
        </w:pict>
      </w:r>
      <w:r w:rsidRPr="00B67AE8">
        <w:rPr>
          <w:i/>
          <w:noProof/>
          <w:sz w:val="40"/>
          <w:szCs w:val="40"/>
        </w:rPr>
        <w:pict>
          <v:line id="_x0000_s1132" style="position:absolute;z-index:251766784;visibility:visible;mso-position-horizontal-relative:text;mso-position-vertical-relative:text" from="271.85pt,97.8pt" to="292.1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" strokecolor="#4579b8"/>
        </w:pict>
      </w:r>
      <w:r w:rsidRPr="00B67AE8">
        <w:rPr>
          <w:i/>
          <w:noProof/>
          <w:sz w:val="40"/>
          <w:szCs w:val="40"/>
        </w:rPr>
        <w:pict>
          <v:line id="_x0000_s1131" style="position:absolute;z-index:251765760;visibility:visible;mso-position-horizontal-relative:text;mso-position-vertical-relative:text" from="271.85pt,93.3pt" to="292.1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" strokecolor="#4579b8"/>
        </w:pict>
      </w:r>
      <w:r w:rsidRPr="00B67AE8">
        <w:rPr>
          <w:i/>
          <w:noProof/>
          <w:sz w:val="40"/>
          <w:szCs w:val="40"/>
        </w:rPr>
        <w:pict>
          <v:shape id="_x0000_s1135" type="#_x0000_t120" style="position:absolute;margin-left:267.35pt;margin-top:83.75pt;width:8.25pt;height:9pt;z-index:2517698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i/>
          <w:noProof/>
          <w:sz w:val="40"/>
          <w:szCs w:val="40"/>
        </w:rPr>
        <w:pict>
          <v:line id="Прямая соединительная линия 19" o:spid="_x0000_s1130" style="position:absolute;z-index:251764736;visibility:visible;mso-position-horizontal-relative:text;mso-position-vertical-relative:text;mso-width-relative:margin" from="221.6pt,90.5pt" to="272.05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" strokecolor="#4579b8"/>
        </w:pict>
      </w:r>
      <w:r w:rsidRPr="00B67AE8">
        <w:rPr>
          <w:i/>
          <w:noProof/>
          <w:sz w:val="40"/>
          <w:szCs w:val="40"/>
        </w:rPr>
        <w:pict>
          <v:line id="Прямая соединительная линия 17" o:spid="_x0000_s1129" style="position:absolute;z-index:251763712;visibility:visible;mso-position-horizontal-relative:text;mso-position-vertical-relative:text" from="224.4pt,88.05pt" to="224.4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" strokecolor="#4579b8"/>
        </w:pict>
      </w:r>
      <w:r w:rsidRPr="004B1789">
        <w:rPr>
          <w:b/>
          <w:i/>
          <w:noProof/>
          <w:sz w:val="40"/>
          <w:szCs w:val="40"/>
        </w:rPr>
        <w:pict>
          <v:shape id="_x0000_i1035" type="#_x0000_t75" style="width:338.05pt;height:217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">
            <v:imagedata r:id="rId25" o:title=""/>
            <o:lock v:ext="edit" aspectratio="f"/>
          </v:shape>
        </w:pict>
      </w:r>
    </w:p>
    <w:p w:rsidR="00DB78AA" w:rsidRPr="009270AC" w:rsidRDefault="00DB78AA" w:rsidP="00DB78AA">
      <w:pPr>
        <w:rPr>
          <w:sz w:val="40"/>
          <w:szCs w:val="40"/>
        </w:rPr>
      </w:pPr>
    </w:p>
    <w:p w:rsidR="00DB78AA" w:rsidRDefault="00DB78AA" w:rsidP="00DB78AA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shape id="Рисунок 29" o:spid="_x0000_s1143" type="#_x0000_t75" style="position:absolute;margin-left:377.55pt;margin-top:2.2pt;width:373.9pt;height:190.5pt;z-index:-251538432;visibility:visible">
            <v:imagedata r:id="rId26" o:title="IMG_6078"/>
          </v:shape>
        </w:pict>
      </w:r>
      <w:r>
        <w:rPr>
          <w:noProof/>
          <w:sz w:val="40"/>
          <w:szCs w:val="40"/>
        </w:rPr>
        <w:pict>
          <v:shape id="Рисунок 25" o:spid="_x0000_s1139" type="#_x0000_t75" style="position:absolute;margin-left:1.05pt;margin-top:4pt;width:335.25pt;height:190.3pt;z-index:-251542528;visibility:visible">
            <v:imagedata r:id="rId27" o:title="IMG_6087"/>
          </v:shape>
        </w:pict>
      </w:r>
    </w:p>
    <w:p w:rsidR="00DB78AA" w:rsidRDefault="00DB78AA" w:rsidP="00DB78AA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rect id="Прямоугольник 31" o:spid="_x0000_s1146" style="position:absolute;margin-left:581.35pt;margin-top:18.75pt;width:54pt;height:22.0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shape id="Поле 36" o:spid="_x0000_s1151" type="#_x0000_t202" style="position:absolute;margin-left:255.4pt;margin-top:4.75pt;width:27.05pt;height:2in;rotation:-90;z-index:251786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" filled="f" stroked="f">
            <v:textbox style="mso-fit-shape-to-text:t">
              <w:txbxContent>
                <w:p w:rsidR="00DB78AA" w:rsidRPr="00C8203A" w:rsidRDefault="00DB78AA" w:rsidP="00DB78AA">
                  <w:pPr>
                    <w:rPr>
                      <w:color w:val="FFFFFF" w:themeColor="background1"/>
                    </w:rPr>
                  </w:pPr>
                  <w:r w:rsidRPr="00C8203A">
                    <w:rPr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</w:p>
    <w:p w:rsidR="00DB78AA" w:rsidRDefault="00DB78AA" w:rsidP="00DB78AA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pict>
          <v:rect id="Прямоугольник 32" o:spid="_x0000_s1147" style="position:absolute;margin-left:606.1pt;margin-top:17.5pt;width:6pt;height:43.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shape id="Поле 35" o:spid="_x0000_s1150" type="#_x0000_t202" style="position:absolute;margin-left:111.3pt;margin-top:76.75pt;width:37pt;height:23.25pt;z-index:25178521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" filled="f" stroked="f">
            <v:textbox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190FDD">
                    <w:rPr>
                      <w:noProof/>
                      <w:color w:val="FFFFFF" w:themeColor="background1"/>
                      <w:sz w:val="24"/>
                      <w:szCs w:val="24"/>
                    </w:rPr>
                    <w:t>8,0м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rect id="Прямоугольник 5" o:spid="_x0000_s1145" style="position:absolute;margin-left:182.55pt;margin-top:32.5pt;width:6pt;height:43.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shape id="Прямая со стрелкой 37" o:spid="_x0000_s1152" type="#_x0000_t32" style="position:absolute;margin-left:194.55pt;margin-top:32.75pt;width:0;height:43.65pt;flip:y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40"/>
          <w:szCs w:val="40"/>
        </w:rPr>
        <w:pict>
          <v:rect id="Прямоугольник 30" o:spid="_x0000_s1144" style="position:absolute;margin-left:157.8pt;margin-top:10.75pt;width:54pt;height:22.0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Pr="009270AC" w:rsidRDefault="00DB78AA" w:rsidP="00DB78AA">
      <w:pPr>
        <w:rPr>
          <w:sz w:val="40"/>
          <w:szCs w:val="40"/>
        </w:rPr>
      </w:pPr>
      <w:r w:rsidRPr="00B67AE8">
        <w:rPr>
          <w:noProof/>
        </w:rPr>
        <w:pict>
          <v:shape id="_x0000_s1153" type="#_x0000_t202" style="position:absolute;margin-left:633.15pt;margin-top:17.75pt;width:90.65pt;height:23.3pt;rotation:711428fd;z-index:251788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" filled="f" stroked="f"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ул</w:t>
                  </w:r>
                  <w:proofErr w:type="gram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.К</w:t>
                  </w:r>
                  <w:proofErr w:type="gramEnd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алинина</w:t>
                  </w:r>
                  <w:proofErr w:type="spellEnd"/>
                </w:p>
              </w:txbxContent>
            </v:textbox>
          </v:shape>
        </w:pict>
      </w:r>
    </w:p>
    <w:p w:rsidR="00DB78AA" w:rsidRPr="009270AC" w:rsidRDefault="00DB78AA" w:rsidP="00DB78AA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148" type="#_x0000_t32" style="position:absolute;margin-left:65.55pt;margin-top:30.1pt;width:117pt;height:.75pt;flip:x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40"/>
          <w:szCs w:val="40"/>
        </w:rPr>
        <w:pict>
          <v:line id="Прямая соединительная линия 34" o:spid="_x0000_s1149" style="position:absolute;z-index:251784192;visibility:visible" from="65.55pt,15pt" to="65.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" strokecolor="white" strokeweight="2pt">
            <v:shadow on="t" color="black" opacity="24903f" origin=",.5" offset="0,.55556mm"/>
          </v:line>
        </w:pict>
      </w: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Pr="00D9272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размещения  рекламной конструкции  №4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 xml:space="preserve">:2000 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D30556">
        <w:rPr>
          <w:sz w:val="28"/>
          <w:szCs w:val="28"/>
        </w:rPr>
        <w:t>-щит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площадь информационного поля- 9 м</w:t>
      </w:r>
      <w:proofErr w:type="gramStart"/>
      <w:r>
        <w:rPr>
          <w:sz w:val="28"/>
          <w:szCs w:val="28"/>
        </w:rPr>
        <w:t>2</w:t>
      </w:r>
      <w:proofErr w:type="gramEnd"/>
    </w:p>
    <w:p w:rsidR="00DB78AA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7D7360">
        <w:rPr>
          <w:color w:val="000000"/>
          <w:sz w:val="28"/>
          <w:szCs w:val="28"/>
        </w:rPr>
        <w:t xml:space="preserve">втомобильная дорога по </w:t>
      </w:r>
      <w:proofErr w:type="spellStart"/>
      <w:r w:rsidRPr="007D7360">
        <w:rPr>
          <w:color w:val="000000"/>
          <w:sz w:val="28"/>
          <w:szCs w:val="28"/>
        </w:rPr>
        <w:t>ул</w:t>
      </w:r>
      <w:proofErr w:type="gramStart"/>
      <w:r w:rsidRPr="007D7360">
        <w:rPr>
          <w:color w:val="000000"/>
          <w:sz w:val="28"/>
          <w:szCs w:val="28"/>
        </w:rPr>
        <w:t>.К</w:t>
      </w:r>
      <w:proofErr w:type="gramEnd"/>
      <w:r w:rsidRPr="007D7360">
        <w:rPr>
          <w:color w:val="000000"/>
          <w:sz w:val="28"/>
          <w:szCs w:val="28"/>
        </w:rPr>
        <w:t>алинина</w:t>
      </w:r>
      <w:proofErr w:type="spellEnd"/>
      <w:r w:rsidRPr="007D736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7D7360">
        <w:rPr>
          <w:color w:val="000000"/>
          <w:sz w:val="28"/>
          <w:szCs w:val="28"/>
        </w:rPr>
        <w:t xml:space="preserve">в </w:t>
      </w:r>
      <w:proofErr w:type="spellStart"/>
      <w:r w:rsidRPr="007D7360">
        <w:rPr>
          <w:color w:val="000000"/>
          <w:sz w:val="28"/>
          <w:szCs w:val="28"/>
        </w:rPr>
        <w:t>с.Мошенское</w:t>
      </w:r>
      <w:proofErr w:type="spellEnd"/>
      <w:r w:rsidRPr="007D7360">
        <w:rPr>
          <w:color w:val="000000"/>
          <w:sz w:val="28"/>
          <w:szCs w:val="28"/>
        </w:rPr>
        <w:t xml:space="preserve"> на  а/д «Устюжна-Валдай» -Мошенское</w:t>
      </w:r>
      <w:r>
        <w:rPr>
          <w:color w:val="000000"/>
          <w:sz w:val="28"/>
          <w:szCs w:val="28"/>
        </w:rPr>
        <w:t xml:space="preserve">  </w:t>
      </w:r>
      <w:r w:rsidRPr="007D7360">
        <w:rPr>
          <w:color w:val="000000"/>
          <w:sz w:val="28"/>
          <w:szCs w:val="28"/>
        </w:rPr>
        <w:t>км</w:t>
      </w:r>
      <w:r>
        <w:rPr>
          <w:color w:val="000000"/>
          <w:sz w:val="28"/>
          <w:szCs w:val="28"/>
        </w:rPr>
        <w:t xml:space="preserve"> 0+ 131(слева)</w:t>
      </w:r>
    </w:p>
    <w:p w:rsidR="00DB78AA" w:rsidRPr="007D7360" w:rsidRDefault="00DB78AA" w:rsidP="00DB78AA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районе примыкания </w:t>
      </w:r>
      <w:proofErr w:type="spellStart"/>
      <w:r>
        <w:rPr>
          <w:color w:val="000000"/>
          <w:sz w:val="28"/>
          <w:szCs w:val="28"/>
        </w:rPr>
        <w:t>ул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итта</w:t>
      </w:r>
      <w:proofErr w:type="spellEnd"/>
      <w:r>
        <w:rPr>
          <w:color w:val="000000"/>
          <w:sz w:val="28"/>
          <w:szCs w:val="28"/>
        </w:rPr>
        <w:t>.</w:t>
      </w:r>
    </w:p>
    <w:tbl>
      <w:tblPr>
        <w:tblpPr w:leftFromText="180" w:rightFromText="180" w:vertAnchor="page" w:horzAnchor="page" w:tblpX="8893" w:tblpY="2326"/>
        <w:tblW w:w="7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7"/>
        <w:gridCol w:w="2577"/>
      </w:tblGrid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4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34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247"/>
        </w:trPr>
        <w:tc>
          <w:tcPr>
            <w:tcW w:w="7654" w:type="dxa"/>
            <w:gridSpan w:val="2"/>
          </w:tcPr>
          <w:p w:rsidR="00DB78AA" w:rsidRPr="004B1789" w:rsidRDefault="00DB78AA" w:rsidP="0032687E">
            <w:pPr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4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поверхности участка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2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40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257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5C4C9A" w:rsidRDefault="00DB78AA" w:rsidP="00DB78AA">
      <w:pPr>
        <w:jc w:val="center"/>
      </w:pPr>
      <w:r>
        <w:t xml:space="preserve">                  </w:t>
      </w:r>
    </w:p>
    <w:p w:rsidR="00DB78AA" w:rsidRPr="005C4C9A" w:rsidRDefault="00DB78AA" w:rsidP="00DB78AA">
      <w:pPr>
        <w:jc w:val="center"/>
      </w:pPr>
    </w:p>
    <w:p w:rsidR="00DB78AA" w:rsidRDefault="00DB78AA" w:rsidP="00DB78AA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pict>
          <v:shape id="_x0000_s1167" type="#_x0000_t75" style="position:absolute;left:0;text-align:left;margin-left:-5.95pt;margin-top:-18.1pt;width:369.6pt;height:221.75pt;z-index:-25151385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">
            <v:imagedata r:id="rId28" o:title=""/>
            <o:lock v:ext="edit" aspectratio="f"/>
          </v:shape>
        </w:pict>
      </w:r>
    </w:p>
    <w:p w:rsidR="00DB78AA" w:rsidRPr="009C7F5F" w:rsidRDefault="00DB78AA" w:rsidP="00DB78AA">
      <w:pPr>
        <w:jc w:val="center"/>
        <w:rPr>
          <w:b/>
          <w:i/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  <w:r w:rsidRPr="00B67AE8">
        <w:rPr>
          <w:noProof/>
        </w:rPr>
        <w:pict>
          <v:shape id="Прямая со стрелкой 34" o:spid="_x0000_s1187" type="#_x0000_t32" style="position:absolute;left:0;text-align:left;margin-left:229.8pt;margin-top:308.9pt;width:85.5pt;height:11.2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" strokecolor="white">
            <v:stroke endarrow="open"/>
          </v:shape>
        </w:pict>
      </w:r>
      <w:r w:rsidRPr="00B67AE8">
        <w:rPr>
          <w:noProof/>
        </w:rPr>
        <w:pict>
          <v:shape id="_x0000_s1188" type="#_x0000_t32" style="position:absolute;left:0;text-align:left;margin-left:89.55pt;margin-top:282.65pt;width:66.75pt;height:11.65pt;flip:x y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" strokecolor="white">
            <v:stroke endarrow="open"/>
          </v:shape>
        </w:pict>
      </w:r>
      <w:r w:rsidRPr="00B67AE8">
        <w:rPr>
          <w:noProof/>
        </w:rPr>
        <w:pict>
          <v:shape id="Поле 23" o:spid="_x0000_s1186" type="#_x0000_t202" style="position:absolute;left:0;text-align:left;margin-left:148.05pt;margin-top:287.15pt;width:96pt;height:35.2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" filled="f" stroked="f">
            <v:fill o:detectmouseclick="t"/>
            <v:textbox>
              <w:txbxContent>
                <w:p w:rsidR="00DB78AA" w:rsidRPr="00190FDD" w:rsidRDefault="00DB78AA" w:rsidP="00DB78AA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ул</w:t>
                  </w:r>
                  <w:proofErr w:type="gram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.К</w:t>
                  </w:r>
                  <w:proofErr w:type="gramEnd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алинина</w:t>
                  </w:r>
                  <w:proofErr w:type="spellEnd"/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Прямая со стрелкой 21" o:spid="_x0000_s1176" type="#_x0000_t32" style="position:absolute;left:0;text-align:left;margin-left:586.8pt;margin-top:293.15pt;width:117.75pt;height:1.1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40"/>
          <w:szCs w:val="40"/>
        </w:rPr>
        <w:pict>
          <v:line id="Прямая соединительная линия 33" o:spid="_x0000_s1185" style="position:absolute;left:0;text-align:left;z-index:251821056;visibility:visible;mso-width-relative:margin;mso-height-relative:margin" from="704.55pt,287.15pt" to="704.55pt,3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" strokecolor="white"/>
        </w:pict>
      </w:r>
      <w:r>
        <w:rPr>
          <w:noProof/>
          <w:sz w:val="40"/>
          <w:szCs w:val="40"/>
        </w:rPr>
        <w:pict>
          <v:line id="Прямая соединительная линия 25" o:spid="_x0000_s1177" style="position:absolute;left:0;text-align:left;z-index:251812864;visibility:visible;mso-width-relative:margin;mso-height-relative:margin" from="117.3pt,271.4pt" to="152.55pt,2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" strokecolor="white"/>
        </w:pict>
      </w:r>
      <w:r>
        <w:rPr>
          <w:noProof/>
          <w:sz w:val="40"/>
          <w:szCs w:val="40"/>
        </w:rPr>
        <w:pict>
          <v:line id="Прямая соединительная линия 32" o:spid="_x0000_s1184" style="position:absolute;left:0;text-align:left;flip:y;z-index:251820032;visibility:visible;mso-width-relative:margin;mso-height-relative:margin" from="117.5pt,252.05pt" to="117.5pt,2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" strokecolor="white"/>
        </w:pict>
      </w:r>
      <w:r w:rsidRPr="00B67AE8">
        <w:rPr>
          <w:noProof/>
        </w:rPr>
        <w:pict>
          <v:shape id="_x0000_s1183" type="#_x0000_t202" style="position:absolute;left:0;text-align:left;margin-left:117.15pt;margin-top:257.75pt;width:30.75pt;height:18.7pt;z-index:2518190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" filled="f" stroked="f">
            <v:fill o:detectmouseclick="t"/>
            <v:textbox style="mso-fit-shape-to-text:t">
              <w:txbxContent>
                <w:p w:rsidR="00DB78AA" w:rsidRPr="001E6154" w:rsidRDefault="00DB78AA" w:rsidP="00DB78AA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10</w:t>
                  </w:r>
                  <w:r w:rsidRPr="001E6154">
                    <w:rPr>
                      <w:noProof/>
                    </w:rPr>
                    <w:t>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оле 26" o:spid="_x0000_s1178" type="#_x0000_t202" style="position:absolute;left:0;text-align:left;margin-left:624.9pt;margin-top:288.6pt;width:30.75pt;height:18.7pt;z-index:251813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13м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оле 30" o:spid="_x0000_s1182" type="#_x0000_t202" style="position:absolute;left:0;text-align:left;margin-left:539.15pt;margin-top:263.85pt;width:37.5pt;height:24.75pt;rotation:-90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" filled="f" stroked="f">
            <v:textbox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181" type="#_x0000_t32" style="position:absolute;left:0;text-align:left;margin-left:570.3pt;margin-top:256.8pt;width:0;height:36.4pt;flip:y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40"/>
          <w:szCs w:val="40"/>
        </w:rPr>
        <w:pict>
          <v:shape id="Прямая со стрелкой 28" o:spid="_x0000_s1180" type="#_x0000_t32" style="position:absolute;left:0;text-align:left;margin-left:166.8pt;margin-top:239.9pt;width:0;height:36.4pt;flip:y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179" type="#_x0000_t202" style="position:absolute;left:0;text-align:left;margin-left:167.55pt;margin-top:245.5pt;width:37.5pt;height:24.75pt;rotation:-90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" filled="f" stroked="f">
            <v:textbox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rect id="Прямоугольник 12" o:spid="_x0000_s1171" style="position:absolute;left:0;text-align:left;margin-left:562.8pt;margin-top:239.9pt;width:39pt;height:16.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_x0000_s1172" style="position:absolute;left:0;text-align:left;margin-left:579.3pt;margin-top:256.4pt;width:7.5pt;height:36.7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shape id="Рисунок 11" o:spid="_x0000_s1170" type="#_x0000_t75" style="position:absolute;left:0;text-align:left;margin-left:394.05pt;margin-top:161.15pt;width:374.25pt;height:210pt;z-index:-251510784;visibility:visible">
            <v:imagedata r:id="rId29" o:title="IMG_6103"/>
          </v:shape>
        </w:pict>
      </w:r>
      <w:r w:rsidRPr="00B67AE8">
        <w:rPr>
          <w:b/>
          <w:i/>
          <w:noProof/>
          <w:sz w:val="40"/>
          <w:szCs w:val="40"/>
        </w:rPr>
        <w:pict>
          <v:shape id="_x0000_s1158" type="#_x0000_t32" style="position:absolute;left:0;text-align:left;margin-left:50.55pt;margin-top:47.85pt;width:32.25pt;height:6.8pt;flip:y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" strokecolor="#4579b8">
            <v:stroke endarrow="open"/>
          </v:shape>
        </w:pict>
      </w:r>
      <w:r w:rsidRPr="00B67AE8">
        <w:rPr>
          <w:noProof/>
        </w:rPr>
        <w:pict>
          <v:shape id="_x0000_s1165" type="#_x0000_t202" style="position:absolute;left:0;text-align:left;margin-left:31.4pt;margin-top:50.9pt;width:26.65pt;height:19.4pt;z-index:2518005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" filled="f" stroked="f">
            <v:textbox style="mso-fit-shape-to-text:t">
              <w:txbxContent>
                <w:p w:rsidR="00DB78AA" w:rsidRPr="00E635C2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7</w:t>
                  </w:r>
                  <w:r w:rsidRPr="00E635C2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line id="_x0000_s1175" style="position:absolute;left:0;text-align:left;flip:y;z-index:251810816;visibility:visible;mso-width-relative:margin;mso-height-relative:margin" from="87.3pt,41.9pt" to="87.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" strokecolor="#4579b8"/>
        </w:pict>
      </w:r>
      <w:r w:rsidRPr="00B67AE8">
        <w:rPr>
          <w:noProof/>
        </w:rPr>
        <w:pict>
          <v:shape id="_x0000_s1166" type="#_x0000_t202" style="position:absolute;left:0;text-align:left;margin-left:73.1pt;margin-top:73.1pt;width:31.7pt;height:19.4pt;z-index:25180160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" filled="f" stroked="f">
            <v:textbox style="mso-fit-shape-to-text:t">
              <w:txbxContent>
                <w:p w:rsidR="00DB78AA" w:rsidRPr="00E635C2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10</w:t>
                  </w:r>
                  <w:r w:rsidRPr="00E635C2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rect id="_x0000_s1173" style="position:absolute;left:0;text-align:left;margin-left:136.05pt;margin-top:222.65pt;width:39pt;height:16.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Прямоугольник 16" o:spid="_x0000_s1174" style="position:absolute;left:0;text-align:left;margin-left:152.55pt;margin-top:238.4pt;width:7.5pt;height:36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shape id="_x0000_s1169" type="#_x0000_t75" style="position:absolute;left:0;text-align:left;margin-left:2.55pt;margin-top:161.2pt;width:357pt;height:210pt;z-index:-251511808;visibility:visible">
            <v:imagedata r:id="rId30" o:title="IMG_6108"/>
          </v:shape>
        </w:pict>
      </w:r>
      <w:r w:rsidRPr="00B67AE8">
        <w:rPr>
          <w:noProof/>
        </w:rPr>
        <w:pict>
          <v:shape id="_x0000_s1164" type="#_x0000_t202" style="position:absolute;left:0;text-align:left;margin-left:71.4pt;margin-top:49.5pt;width:21.45pt;height:23.3pt;z-index:251799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" filled="f" stroked="f">
            <v:textbox style="mso-fit-shape-to-text:t">
              <w:txbxContent>
                <w:p w:rsidR="00DB78AA" w:rsidRPr="00190FDD" w:rsidRDefault="00DB78AA" w:rsidP="00DB78AA">
                  <w:pPr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190FDD">
                    <w:rPr>
                      <w:b/>
                      <w:color w:val="C0000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B67AE8">
        <w:rPr>
          <w:b/>
          <w:i/>
          <w:noProof/>
          <w:sz w:val="40"/>
          <w:szCs w:val="40"/>
        </w:rPr>
        <w:pict>
          <v:line id="_x0000_s1154" style="position:absolute;left:0;text-align:left;flip:x;z-index:251789312;visibility:visible;mso-width-relative:margin;mso-height-relative:margin" from="82.85pt,42.8pt" to="95.6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"/>
        </w:pict>
      </w:r>
      <w:r w:rsidRPr="00B67AE8">
        <w:rPr>
          <w:b/>
          <w:i/>
          <w:noProof/>
          <w:sz w:val="40"/>
          <w:szCs w:val="40"/>
        </w:rPr>
        <w:pict>
          <v:line id="_x0000_s1159" style="position:absolute;left:0;text-align:left;flip:x;z-index:251794432;visibility:visible" from="86.8pt,48.55pt" to="94.3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" strokecolor="#4579b8"/>
        </w:pict>
      </w:r>
      <w:r w:rsidRPr="00B67AE8">
        <w:rPr>
          <w:b/>
          <w:i/>
          <w:noProof/>
          <w:sz w:val="40"/>
          <w:szCs w:val="40"/>
        </w:rPr>
        <w:pict>
          <v:shape id="Прямая со стрелкой 3" o:spid="_x0000_s1163" type="#_x0000_t32" style="position:absolute;left:0;text-align:left;margin-left:85.05pt;margin-top:54.65pt;width:14.65pt;height:24.4pt;flip:y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" strokecolor="#4579b8">
            <v:stroke endarrow="open"/>
          </v:shape>
        </w:pict>
      </w:r>
      <w:r w:rsidRPr="00B67AE8">
        <w:rPr>
          <w:noProof/>
        </w:rPr>
        <w:pict>
          <v:shape id="_x0000_s1168" type="#_x0000_t202" style="position:absolute;left:0;text-align:left;margin-left:110.8pt;margin-top:81.65pt;width:101pt;height:32.5pt;z-index:25180364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b/>
                      <w:i/>
                      <w:noProof/>
                      <w:color w:val="C00000"/>
                    </w:rPr>
                  </w:pPr>
                  <w:r w:rsidRPr="00190FDD">
                    <w:rPr>
                      <w:b/>
                      <w:i/>
                      <w:noProof/>
                      <w:color w:val="C00000"/>
                    </w:rPr>
                    <w:t>Автостанция</w:t>
                  </w:r>
                </w:p>
                <w:p w:rsidR="00DB78AA" w:rsidRPr="00190FDD" w:rsidRDefault="00DB78AA" w:rsidP="00DB78AA">
                  <w:pPr>
                    <w:jc w:val="center"/>
                    <w:rPr>
                      <w:b/>
                      <w:i/>
                      <w:noProof/>
                      <w:color w:val="C00000"/>
                    </w:rPr>
                  </w:pPr>
                  <w:r w:rsidRPr="00190FDD">
                    <w:rPr>
                      <w:b/>
                      <w:i/>
                      <w:noProof/>
                      <w:color w:val="C00000"/>
                    </w:rPr>
                    <w:t>Ул.Калинина д.63</w:t>
                  </w:r>
                </w:p>
              </w:txbxContent>
            </v:textbox>
          </v:shape>
        </w:pict>
      </w:r>
      <w:r w:rsidRPr="00B67AE8">
        <w:rPr>
          <w:b/>
          <w:i/>
          <w:noProof/>
          <w:sz w:val="40"/>
          <w:szCs w:val="40"/>
        </w:rPr>
        <w:pict>
          <v:shape id="Прямая со стрелкой 24" o:spid="_x0000_s1161" type="#_x0000_t32" style="position:absolute;left:0;text-align:left;margin-left:124.8pt;margin-top:62.15pt;width:17.2pt;height:17.2pt;flip:x y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b/>
          <w:i/>
          <w:noProof/>
          <w:sz w:val="40"/>
          <w:szCs w:val="40"/>
        </w:rPr>
        <w:pict>
          <v:line id="_x0000_s1155" style="position:absolute;left:0;text-align:left;z-index:251790336;visibility:visible;mso-height-relative:margin" from="92.6pt,49.95pt" to="92.6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"/>
        </w:pict>
      </w:r>
      <w:r w:rsidRPr="00B67AE8">
        <w:rPr>
          <w:b/>
          <w:i/>
          <w:noProof/>
          <w:sz w:val="40"/>
          <w:szCs w:val="40"/>
        </w:rPr>
        <w:pict>
          <v:line id="_x0000_s1157" style="position:absolute;left:0;text-align:left;z-index:251792384;visibility:visible;mso-width-relative:margin" from="89.2pt,51.95pt" to="103.4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" strokecolor="#4579b8"/>
        </w:pict>
      </w:r>
      <w:r w:rsidRPr="00B67AE8">
        <w:rPr>
          <w:b/>
          <w:i/>
          <w:noProof/>
          <w:sz w:val="40"/>
          <w:szCs w:val="40"/>
        </w:rPr>
        <w:pict>
          <v:line id="_x0000_s1156" style="position:absolute;left:0;text-align:left;z-index:251791360;visibility:visible;mso-height-relative:margin" from="100.3pt,51.55pt" to="100.3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" strokecolor="#4579b8"/>
        </w:pict>
      </w:r>
      <w:r w:rsidRPr="00B67AE8">
        <w:rPr>
          <w:b/>
          <w:i/>
          <w:noProof/>
          <w:sz w:val="40"/>
          <w:szCs w:val="40"/>
        </w:rPr>
        <w:pict>
          <v:rect id="_x0000_s1160" style="position:absolute;left:0;text-align:left;margin-left:112.15pt;margin-top:53.05pt;width:11.7pt;height:6.85pt;rotation:-1714050fd;flip:x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" fillcolor="#4f81bd" strokecolor="#243f60" strokeweight="2pt"/>
        </w:pict>
      </w:r>
      <w:r w:rsidRPr="00B67AE8">
        <w:rPr>
          <w:b/>
          <w:i/>
          <w:noProof/>
          <w:sz w:val="40"/>
          <w:szCs w:val="40"/>
        </w:rPr>
        <w:pict>
          <v:shape id="_x0000_s1162" type="#_x0000_t120" style="position:absolute;left:0;text-align:left;margin-left:83.5pt;margin-top:47.85pt;width:8.45pt;height:6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DB78AA" w:rsidRPr="009270AC" w:rsidRDefault="00DB78AA" w:rsidP="00DB78AA">
      <w:pPr>
        <w:rPr>
          <w:sz w:val="40"/>
          <w:szCs w:val="40"/>
        </w:rPr>
      </w:pPr>
    </w:p>
    <w:p w:rsidR="00DB78AA" w:rsidRDefault="00DB78AA" w:rsidP="00DB78AA">
      <w:pPr>
        <w:tabs>
          <w:tab w:val="left" w:pos="274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DB78AA" w:rsidRDefault="00DB78AA" w:rsidP="00DB78AA">
      <w:pPr>
        <w:tabs>
          <w:tab w:val="left" w:pos="2745"/>
        </w:tabs>
        <w:rPr>
          <w:sz w:val="40"/>
          <w:szCs w:val="40"/>
        </w:rPr>
      </w:pPr>
    </w:p>
    <w:p w:rsidR="00DB78AA" w:rsidRDefault="00DB78AA" w:rsidP="00DB78AA">
      <w:pPr>
        <w:tabs>
          <w:tab w:val="left" w:pos="2745"/>
        </w:tabs>
        <w:rPr>
          <w:sz w:val="40"/>
          <w:szCs w:val="40"/>
        </w:rPr>
      </w:pPr>
    </w:p>
    <w:p w:rsidR="00DB78AA" w:rsidRPr="009270AC" w:rsidRDefault="00DB78AA" w:rsidP="00DB78AA">
      <w:pPr>
        <w:tabs>
          <w:tab w:val="left" w:pos="2745"/>
        </w:tabs>
        <w:rPr>
          <w:sz w:val="40"/>
          <w:szCs w:val="40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  <w:r w:rsidRPr="00701489">
        <w:rPr>
          <w:b/>
          <w:sz w:val="28"/>
          <w:szCs w:val="28"/>
        </w:rPr>
        <w:lastRenderedPageBreak/>
        <w:t xml:space="preserve">Карта </w:t>
      </w:r>
      <w:r>
        <w:rPr>
          <w:b/>
          <w:sz w:val="28"/>
          <w:szCs w:val="28"/>
        </w:rPr>
        <w:t>размещения рекламной конструкции №5 М 1:2000</w:t>
      </w:r>
    </w:p>
    <w:p w:rsidR="00DB78AA" w:rsidRPr="007E3490" w:rsidRDefault="00DB78AA" w:rsidP="00DB78AA">
      <w:pPr>
        <w:rPr>
          <w:sz w:val="28"/>
          <w:szCs w:val="28"/>
        </w:rPr>
      </w:pPr>
      <w:r w:rsidRPr="007E3490">
        <w:rPr>
          <w:sz w:val="28"/>
          <w:szCs w:val="28"/>
        </w:rPr>
        <w:t>5-щит</w:t>
      </w:r>
    </w:p>
    <w:p w:rsidR="00DB78AA" w:rsidRDefault="00DB78AA" w:rsidP="00DB78AA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9" type="#_x0000_t75" style="position:absolute;margin-left:-5.8pt;margin-top:48.25pt;width:363.85pt;height:235.2pt;z-index:-251491328;visibility:visible;mso-wrap-distance-top:45.6pt;mso-wrap-distance-bottom:45.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">
            <v:imagedata r:id="rId31" o:title=""/>
            <o:lock v:ext="edit" aspectratio="f"/>
          </v:shape>
        </w:pict>
      </w:r>
      <w:r>
        <w:rPr>
          <w:sz w:val="28"/>
          <w:szCs w:val="28"/>
        </w:rPr>
        <w:t>площадь информационного поля -9 м</w:t>
      </w:r>
      <w:proofErr w:type="gramStart"/>
      <w:r>
        <w:rPr>
          <w:sz w:val="28"/>
          <w:szCs w:val="28"/>
        </w:rPr>
        <w:t>2</w:t>
      </w:r>
      <w:proofErr w:type="gramEnd"/>
    </w:p>
    <w:p w:rsidR="00DB78AA" w:rsidRDefault="00DB78AA" w:rsidP="00DB78AA">
      <w:pPr>
        <w:rPr>
          <w:sz w:val="28"/>
          <w:szCs w:val="28"/>
        </w:rPr>
      </w:pPr>
      <w:r w:rsidRPr="00B67AE8">
        <w:rPr>
          <w:noProof/>
        </w:rPr>
        <w:pict>
          <v:shape id="Поле 21" o:spid="_x0000_s1202" type="#_x0000_t202" style="position:absolute;margin-left:330.85pt;margin-top:-22.45pt;width:25.85pt;height:310.95pt;rotation:-4604958fd;z-index:251838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" filled="f" stroked="f">
            <v:textbox style="mso-fit-shape-to-text:t">
              <w:txbxContent>
                <w:p w:rsidR="00DB78AA" w:rsidRPr="008223F1" w:rsidRDefault="00DB78AA" w:rsidP="00DB78AA">
                  <w:pPr>
                    <w:ind w:left="709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11</w:t>
                  </w:r>
                  <w:r w:rsidRPr="008223F1">
                    <w:rPr>
                      <w:b/>
                      <w:noProof/>
                    </w:rPr>
                    <w:t>м</w:t>
                  </w:r>
                </w:p>
              </w:txbxContent>
            </v:textbox>
          </v:shape>
        </w:pict>
      </w:r>
      <w:r>
        <w:rPr>
          <w:sz w:val="28"/>
          <w:szCs w:val="28"/>
        </w:rPr>
        <w:t>автомобильная дорога Мошенское-</w:t>
      </w:r>
      <w:proofErr w:type="spellStart"/>
      <w:r>
        <w:rPr>
          <w:sz w:val="28"/>
          <w:szCs w:val="28"/>
        </w:rPr>
        <w:t>Устрека</w:t>
      </w:r>
      <w:proofErr w:type="spellEnd"/>
      <w:r>
        <w:rPr>
          <w:sz w:val="28"/>
          <w:szCs w:val="28"/>
        </w:rPr>
        <w:t xml:space="preserve"> км 0+010(слева) на пересечении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алинина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ул.Садовая</w:t>
      </w:r>
      <w:proofErr w:type="spellEnd"/>
      <w:r>
        <w:rPr>
          <w:sz w:val="28"/>
          <w:szCs w:val="28"/>
        </w:rPr>
        <w:t xml:space="preserve"> 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в районе магазина «Пятерочка»  д.39</w:t>
      </w:r>
    </w:p>
    <w:tbl>
      <w:tblPr>
        <w:tblpPr w:leftFromText="180" w:rightFromText="180" w:vertAnchor="text" w:horzAnchor="page" w:tblpX="8953" w:tblpY="106"/>
        <w:tblW w:w="7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7"/>
        <w:gridCol w:w="2768"/>
      </w:tblGrid>
      <w:tr w:rsidR="00DB78AA" w:rsidRPr="004B1789" w:rsidTr="0032687E">
        <w:trPr>
          <w:trHeight w:val="269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5</w:t>
            </w:r>
          </w:p>
        </w:tc>
      </w:tr>
      <w:tr w:rsidR="00DB78AA" w:rsidRPr="004B1789" w:rsidTr="0032687E">
        <w:trPr>
          <w:trHeight w:val="355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355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355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71"/>
        </w:trPr>
        <w:tc>
          <w:tcPr>
            <w:tcW w:w="7215" w:type="dxa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</w:t>
            </w:r>
            <w:r w:rsidRPr="004B1789">
              <w:t>о</w:t>
            </w:r>
            <w:r w:rsidRPr="004B1789">
              <w:t>верхности участка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71"/>
        </w:trPr>
        <w:tc>
          <w:tcPr>
            <w:tcW w:w="4447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2768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701489" w:rsidRDefault="00DB78AA" w:rsidP="00DB78AA">
      <w:pPr>
        <w:tabs>
          <w:tab w:val="center" w:pos="8702"/>
          <w:tab w:val="right" w:pos="16696"/>
        </w:tabs>
        <w:rPr>
          <w:sz w:val="28"/>
          <w:szCs w:val="28"/>
        </w:rPr>
      </w:pPr>
      <w:r w:rsidRPr="00B67AE8">
        <w:rPr>
          <w:noProof/>
        </w:rPr>
        <w:pict>
          <v:shape id="_x0000_s1204" type="#_x0000_t32" style="position:absolute;margin-left:228.75pt;margin-top:110.15pt;width:12pt;height:27.05pt;flip:y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" strokecolor="#4579b8">
            <v:stroke endarrow="open"/>
          </v:shape>
        </w:pict>
      </w:r>
      <w:r w:rsidRPr="00B67AE8">
        <w:rPr>
          <w:noProof/>
        </w:rPr>
        <w:pict>
          <v:shape id="_x0000_s1205" type="#_x0000_t202" style="position:absolute;margin-left:177.55pt;margin-top:137.35pt;width:68.2pt;height:21.75pt;z-index:251841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" filled="f" stroked="f">
            <v:textbox>
              <w:txbxContent>
                <w:p w:rsidR="00DB78AA" w:rsidRPr="008223F1" w:rsidRDefault="00DB78AA" w:rsidP="00DB78AA">
                  <w:pPr>
                    <w:ind w:left="709"/>
                    <w:jc w:val="center"/>
                    <w:rPr>
                      <w:b/>
                      <w:noProof/>
                    </w:rPr>
                  </w:pPr>
                  <w:r w:rsidRPr="008223F1">
                    <w:rPr>
                      <w:b/>
                      <w:noProof/>
                    </w:rPr>
                    <w:t>25м</w:t>
                  </w:r>
                </w:p>
                <w:p w:rsidR="00DB78AA" w:rsidRPr="008223F1" w:rsidRDefault="00DB78AA" w:rsidP="00DB78AA">
                  <w:pPr>
                    <w:ind w:left="709"/>
                    <w:jc w:val="center"/>
                    <w:rPr>
                      <w:b/>
                      <w:noProof/>
                    </w:rPr>
                  </w:pPr>
                </w:p>
              </w:txbxContent>
            </v:textbox>
          </v:shape>
        </w:pict>
      </w:r>
      <w:r w:rsidRPr="00B67AE8">
        <w:rPr>
          <w:noProof/>
        </w:rPr>
        <w:pict>
          <v:shape id="_x0000_s1216" type="#_x0000_t202" style="position:absolute;margin-left:213.5pt;margin-top:85.95pt;width:19.5pt;height:21pt;rotation:669461fd;z-index:2518528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" filled="f" stroked="f">
            <v:textbox style="mso-fit-shape-to-text:t">
              <w:txbxContent>
                <w:p w:rsidR="00DB78AA" w:rsidRPr="00585B2A" w:rsidRDefault="00DB78AA" w:rsidP="00DB78AA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585B2A">
                    <w:rPr>
                      <w:b/>
                      <w:noProof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line id="_x0000_s1203" style="position:absolute;z-index:251839488;visibility:visible;mso-position-horizontal-relative:text;mso-position-vertical-relative:text;mso-width-relative:margin;mso-height-relative:margin" from="234.95pt,108.7pt" to="250.8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" strokecolor="#4579b8"/>
        </w:pict>
      </w:r>
      <w:r w:rsidRPr="00B67AE8">
        <w:rPr>
          <w:noProof/>
        </w:rPr>
        <w:pict>
          <v:line id="_x0000_s1201" style="position:absolute;flip:y;z-index:251837440;visibility:visible;mso-position-horizontal-relative:text;mso-position-vertical-relative:text" from="211.5pt,102.35pt" to="218.2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" strokecolor="#4579b8"/>
        </w:pict>
      </w:r>
      <w:r w:rsidRPr="00B67AE8">
        <w:rPr>
          <w:noProof/>
        </w:rPr>
        <w:pict>
          <v:line id="_x0000_s1199" style="position:absolute;flip:x y;z-index:251835392;visibility:visible;mso-position-horizontal-relative:text;mso-position-vertical-relative:text;mso-width-relative:margin;mso-height-relative:margin" from="205.5pt,115.1pt" to="22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" strokecolor="#4579b8"/>
        </w:pict>
      </w:r>
      <w:r w:rsidRPr="00B67AE8">
        <w:rPr>
          <w:noProof/>
        </w:rPr>
        <w:pict>
          <v:line id="_x0000_s1200" style="position:absolute;flip:x y;z-index:251836416;visibility:visible;mso-position-horizontal-relative:text;mso-position-vertical-relative:text;mso-width-relative:margin;mso-height-relative:margin" from="212.7pt,104.9pt" to="232.15pt,1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" strokecolor="#4579b8"/>
        </w:pict>
      </w:r>
      <w:r w:rsidRPr="00B67AE8">
        <w:rPr>
          <w:b/>
          <w:i/>
          <w:noProof/>
          <w:sz w:val="40"/>
          <w:szCs w:val="40"/>
        </w:rPr>
        <w:pict>
          <v:shape id="Блок-схема: узел 17" o:spid="_x0000_s1198" type="#_x0000_t120" style="position:absolute;margin-left:225pt;margin-top:103.1pt;width:8.45pt;height:6.75pt;z-index:251834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sz w:val="28"/>
          <w:szCs w:val="28"/>
        </w:rPr>
        <w:tab/>
      </w:r>
      <w:r w:rsidRPr="00B67AE8">
        <w:rPr>
          <w:noProof/>
        </w:rPr>
        <w:pict>
          <v:shape id="Прямая со стрелкой 11" o:spid="_x0000_s1215" type="#_x0000_t32" style="position:absolute;margin-left:304.95pt;margin-top:380.6pt;width:74.55pt;height:.05pt;flip:y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" strokecolor="white">
            <v:stroke endarrow="open"/>
          </v:shape>
        </w:pict>
      </w:r>
      <w:r w:rsidRPr="00B67AE8">
        <w:rPr>
          <w:noProof/>
        </w:rPr>
        <w:pict>
          <v:shape id="Прямая со стрелкой 10" o:spid="_x0000_s1214" type="#_x0000_t32" style="position:absolute;margin-left:129pt;margin-top:376.15pt;width:87.75pt;height:4.5pt;flip:x y;z-index:251850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" strokecolor="white">
            <v:stroke endarrow="open"/>
          </v:shape>
        </w:pict>
      </w:r>
      <w:r w:rsidRPr="00B67AE8">
        <w:rPr>
          <w:noProof/>
        </w:rPr>
        <w:pict>
          <v:shape id="_x0000_s1213" type="#_x0000_t202" style="position:absolute;margin-left:215.25pt;margin-top:363.35pt;width:89.7pt;height:24.3pt;z-index:25184972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190FDD">
                    <w:rPr>
                      <w:noProof/>
                      <w:color w:val="FFFFFF" w:themeColor="background1"/>
                      <w:sz w:val="28"/>
                      <w:szCs w:val="28"/>
                    </w:rPr>
                    <w:t>ул.Калинина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рямая со стрелкой 6" o:spid="_x0000_s1211" type="#_x0000_t32" style="position:absolute;margin-left:532.5pt;margin-top:412.35pt;width:61.5pt;height:17pt;flip:x;z-index:251847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" strokecolor="white">
            <v:stroke endarrow="open"/>
          </v:shape>
        </w:pict>
      </w:r>
      <w:r w:rsidRPr="00B67AE8">
        <w:rPr>
          <w:noProof/>
        </w:rPr>
        <w:pict>
          <v:shape id="Прямая со стрелкой 8" o:spid="_x0000_s1212" type="#_x0000_t32" style="position:absolute;margin-left:702pt;margin-top:385.85pt;width:48.75pt;height:15.75pt;flip:y;z-index:251848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" strokecolor="white">
            <v:stroke endarrow="open"/>
          </v:shape>
        </w:pict>
      </w:r>
      <w:r w:rsidRPr="00B67AE8">
        <w:rPr>
          <w:noProof/>
        </w:rPr>
        <w:pict>
          <v:shape id="_x0000_s1210" type="#_x0000_t202" style="position:absolute;margin-left:578.25pt;margin-top:385.85pt;width:122.55pt;height:23.3pt;z-index:2518466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ind w:left="709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ул</w:t>
                  </w:r>
                  <w:proofErr w:type="gram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.С</w:t>
                  </w:r>
                  <w:proofErr w:type="gramEnd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адовая</w:t>
                  </w:r>
                  <w:proofErr w:type="spellEnd"/>
                </w:p>
              </w:txbxContent>
            </v:textbox>
          </v:shape>
        </w:pict>
      </w:r>
      <w:r w:rsidRPr="00B67AE8">
        <w:rPr>
          <w:noProof/>
        </w:rPr>
        <w:pict>
          <v:shape id="Поле 29" o:spid="_x0000_s1208" type="#_x0000_t202" style="position:absolute;margin-left:631.3pt;margin-top:311.25pt;width:25.9pt;height:61.5pt;rotation:-90;z-index:2518446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" filled="f" stroked="f">
            <v:textbox style="mso-fit-shape-to-text:t">
              <w:txbxContent>
                <w:p w:rsidR="00DB78AA" w:rsidRPr="00190FDD" w:rsidRDefault="00DB78AA" w:rsidP="00DB78AA">
                  <w:pPr>
                    <w:ind w:left="709"/>
                    <w:jc w:val="center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рямая со стрелкой 30" o:spid="_x0000_s1209" type="#_x0000_t32" style="position:absolute;margin-left:636.75pt;margin-top:330.35pt;width:0;height:27pt;flip:y;z-index:251845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28"/>
          <w:szCs w:val="28"/>
        </w:rPr>
        <w:pict>
          <v:rect id="_x0000_s1195" style="position:absolute;margin-left:643.5pt;margin-top:330.35pt;width:3.75pt;height:25.5pt;z-index:251831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rect id="Прямоугольник 13" o:spid="_x0000_s1194" style="position:absolute;margin-left:629.25pt;margin-top:313.85pt;width:32.25pt;height:16.5pt;z-index:251830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shape id="_x0000_s1207" type="#_x0000_t202" style="position:absolute;margin-left:643.5pt;margin-top:357.35pt;width:68.45pt;height:20.65pt;z-index:2518435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" filled="f" stroked="f">
            <v:textbox style="mso-fit-shape-to-text:t">
              <w:txbxContent>
                <w:p w:rsidR="00DB78AA" w:rsidRPr="00190FDD" w:rsidRDefault="00DB78AA" w:rsidP="00DB78AA">
                  <w:pPr>
                    <w:ind w:left="709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11м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Прямая со стрелкой 25" o:spid="_x0000_s1206" type="#_x0000_t32" style="position:absolute;margin-left:647.25pt;margin-top:355.85pt;width:103.5pt;height:7.5pt;z-index:251842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Поле 15" o:spid="_x0000_s1196" type="#_x0000_t202" style="position:absolute;margin-left:228.95pt;margin-top:196.85pt;width:126.55pt;height:24.75pt;z-index:251832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" filled="f" stroked="f">
            <v:textbox>
              <w:txbxContent>
                <w:p w:rsidR="00DB78AA" w:rsidRPr="008223F1" w:rsidRDefault="00DB78AA" w:rsidP="00DB78AA">
                  <w:pPr>
                    <w:ind w:left="709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8223F1">
                    <w:rPr>
                      <w:b/>
                      <w:sz w:val="24"/>
                      <w:szCs w:val="24"/>
                    </w:rPr>
                    <w:t>ул</w:t>
                  </w:r>
                  <w:proofErr w:type="gramStart"/>
                  <w:r w:rsidRPr="008223F1">
                    <w:rPr>
                      <w:b/>
                      <w:sz w:val="24"/>
                      <w:szCs w:val="24"/>
                    </w:rPr>
                    <w:t>.К</w:t>
                  </w:r>
                  <w:proofErr w:type="gramEnd"/>
                  <w:r w:rsidRPr="008223F1">
                    <w:rPr>
                      <w:b/>
                      <w:sz w:val="24"/>
                      <w:szCs w:val="24"/>
                    </w:rPr>
                    <w:t>алинина</w:t>
                  </w:r>
                  <w:proofErr w:type="spellEnd"/>
                </w:p>
              </w:txbxContent>
            </v:textbox>
          </v:shape>
        </w:pict>
      </w:r>
      <w:r w:rsidRPr="00B67AE8">
        <w:rPr>
          <w:noProof/>
        </w:rPr>
        <w:pict>
          <v:shape id="Прямая со стрелкой 16" o:spid="_x0000_s1197" type="#_x0000_t32" style="position:absolute;margin-left:216.75pt;margin-top:196.85pt;width:51pt;height:12pt;flip:x y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" strokecolor="#bc4542">
            <v:stroke endarrow="open"/>
          </v:shape>
        </w:pict>
      </w:r>
      <w:r>
        <w:rPr>
          <w:noProof/>
          <w:sz w:val="28"/>
          <w:szCs w:val="28"/>
        </w:rPr>
        <w:pict>
          <v:rect id="Прямоугольник 2" o:spid="_x0000_s1192" style="position:absolute;margin-left:249.75pt;margin-top:329.6pt;width:32.25pt;height:16.5pt;z-index:251828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28"/>
          <w:szCs w:val="28"/>
        </w:rPr>
        <w:pict>
          <v:rect id="Прямоугольник 3" o:spid="_x0000_s1193" style="position:absolute;margin-left:264pt;margin-top:346.1pt;width:3.75pt;height:17.25pt;z-index:251829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  <w:r w:rsidRPr="00190FDD">
        <w:rPr>
          <w:noProof/>
          <w:color w:val="FFFFFF" w:themeColor="background1"/>
          <w:sz w:val="32"/>
          <w:szCs w:val="32"/>
        </w:rPr>
        <w:pict>
          <v:shape id="Рисунок 4" o:spid="_x0000_s1191" type="#_x0000_t75" style="position:absolute;margin-left:379.8pt;margin-top:230.2pt;width:363.75pt;height:194.75pt;z-index:-251489280;visibility:visible">
            <v:imagedata r:id="rId32" o:title="IMG_6122"/>
          </v:shape>
        </w:pict>
      </w:r>
      <w:r>
        <w:rPr>
          <w:noProof/>
          <w:sz w:val="32"/>
          <w:szCs w:val="32"/>
        </w:rPr>
        <w:pict>
          <v:shape id="Рисунок 7" o:spid="_x0000_s1190" type="#_x0000_t75" style="position:absolute;margin-left:-1.2pt;margin-top:228.8pt;width:365.25pt;height:196.5pt;z-index:-251490304;visibility:visible">
            <v:imagedata r:id="rId33" o:title="IMG_7806"/>
          </v:shape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Карта размещения рекламной конструкции №6  М 1:2000</w:t>
      </w:r>
    </w:p>
    <w:p w:rsidR="00DB78AA" w:rsidRDefault="00DB78AA" w:rsidP="00DB78AA">
      <w:pPr>
        <w:tabs>
          <w:tab w:val="center" w:pos="7639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371B">
        <w:rPr>
          <w:sz w:val="28"/>
          <w:szCs w:val="28"/>
        </w:rPr>
        <w:t>6-щит</w:t>
      </w:r>
      <w:r>
        <w:rPr>
          <w:sz w:val="28"/>
          <w:szCs w:val="28"/>
        </w:rPr>
        <w:tab/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 площадь  информационного поля -9м2</w:t>
      </w:r>
    </w:p>
    <w:p w:rsidR="00DB78AA" w:rsidRPr="0099371B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Pr="00E42A18">
        <w:rPr>
          <w:sz w:val="28"/>
          <w:szCs w:val="28"/>
        </w:rPr>
        <w:t>вто</w:t>
      </w:r>
      <w:r>
        <w:rPr>
          <w:sz w:val="28"/>
          <w:szCs w:val="28"/>
        </w:rPr>
        <w:t xml:space="preserve">мобильная дорога  Мошенское- </w:t>
      </w:r>
      <w:proofErr w:type="spellStart"/>
      <w:r>
        <w:rPr>
          <w:sz w:val="28"/>
          <w:szCs w:val="28"/>
        </w:rPr>
        <w:t>Устрека</w:t>
      </w:r>
      <w:proofErr w:type="spellEnd"/>
      <w:r>
        <w:rPr>
          <w:sz w:val="28"/>
          <w:szCs w:val="28"/>
        </w:rPr>
        <w:t xml:space="preserve">  км 0+911(слева) </w:t>
      </w:r>
      <w:r w:rsidRPr="00E42A18">
        <w:rPr>
          <w:sz w:val="28"/>
          <w:szCs w:val="28"/>
        </w:rPr>
        <w:t xml:space="preserve"> </w:t>
      </w:r>
      <w:proofErr w:type="spellStart"/>
      <w:r w:rsidRPr="00E42A18"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ошенское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ул.Калинина</w:t>
      </w:r>
      <w:proofErr w:type="spellEnd"/>
    </w:p>
    <w:tbl>
      <w:tblPr>
        <w:tblpPr w:leftFromText="180" w:rightFromText="180" w:vertAnchor="text" w:horzAnchor="margin" w:tblpXSpec="right" w:tblpY="292"/>
        <w:tblW w:w="8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9"/>
        <w:gridCol w:w="2517"/>
      </w:tblGrid>
      <w:tr w:rsidR="00DB78AA" w:rsidRPr="004B1789" w:rsidTr="0032687E">
        <w:trPr>
          <w:trHeight w:val="337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6</w:t>
            </w:r>
          </w:p>
        </w:tc>
      </w:tr>
      <w:tr w:rsidR="00DB78AA" w:rsidRPr="004B1789" w:rsidTr="0032687E">
        <w:trPr>
          <w:trHeight w:val="337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337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337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53"/>
        </w:trPr>
        <w:tc>
          <w:tcPr>
            <w:tcW w:w="8136" w:type="dxa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характеристики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поверхности участка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53"/>
        </w:trPr>
        <w:tc>
          <w:tcPr>
            <w:tcW w:w="5619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Default="00DB78AA" w:rsidP="00DB78AA">
      <w:pPr>
        <w:rPr>
          <w:sz w:val="44"/>
          <w:szCs w:val="44"/>
        </w:rPr>
      </w:pPr>
      <w:r w:rsidRPr="00356A81">
        <w:rPr>
          <w:b/>
          <w:sz w:val="44"/>
          <w:szCs w:val="44"/>
        </w:rPr>
        <w:t xml:space="preserve"> </w:t>
      </w:r>
      <w:r>
        <w:rPr>
          <w:sz w:val="44"/>
          <w:szCs w:val="44"/>
        </w:rPr>
        <w:tab/>
      </w:r>
    </w:p>
    <w:p w:rsidR="00DB78AA" w:rsidRDefault="00DB78AA" w:rsidP="00DB78AA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 id="_x0000_s1217" type="#_x0000_t75" style="position:absolute;margin-left:11.75pt;margin-top:-12.05pt;width:302.4pt;height:234.25pt;z-index:-25146265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">
            <v:imagedata r:id="rId34" o:title=""/>
            <o:lock v:ext="edit" aspectratio="f"/>
          </v:shape>
        </w:pict>
      </w:r>
    </w:p>
    <w:p w:rsidR="00DB78AA" w:rsidRDefault="00DB78AA" w:rsidP="00DB78AA"/>
    <w:p w:rsidR="00DB78AA" w:rsidRDefault="00DB78AA" w:rsidP="00DB78AA">
      <w:r>
        <w:rPr>
          <w:noProof/>
        </w:rPr>
        <w:pict>
          <v:shape id="_x0000_s1230" type="#_x0000_t202" style="position:absolute;margin-left:153.85pt;margin-top:3.05pt;width:25.9pt;height:2in;rotation:-90;z-index:251867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" filled="f" stroked="f">
            <v:fill o:detectmouseclick="t"/>
            <v:textbox style="mso-fit-shape-to-text:t">
              <w:txbxContent>
                <w:p w:rsidR="00DB78AA" w:rsidRPr="002A532D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 w:rsidRPr="002A532D">
                    <w:rPr>
                      <w:b/>
                      <w:noProof/>
                    </w:rPr>
                    <w:t>7м</w:t>
                  </w:r>
                </w:p>
              </w:txbxContent>
            </v:textbox>
          </v:shape>
        </w:pict>
      </w:r>
    </w:p>
    <w:p w:rsidR="00DB78AA" w:rsidRPr="00C962F9" w:rsidRDefault="00DB78AA" w:rsidP="00DB78AA">
      <w:r>
        <w:rPr>
          <w:noProof/>
        </w:rPr>
        <w:pict>
          <v:shape id="_x0000_s1264" type="#_x0000_t32" style="position:absolute;margin-left:690.45pt;margin-top:304.3pt;width:26.25pt;height:21.1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" strokecolor="white">
            <v:stroke endarrow="open"/>
          </v:shape>
        </w:pict>
      </w:r>
      <w:r>
        <w:rPr>
          <w:noProof/>
        </w:rPr>
        <w:pict>
          <v:line id="_x0000_s1263" style="position:absolute;flip:x y;z-index:251900928;visibility:visible" from="690.45pt,304.3pt" to="771.45pt,3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" strokecolor="white"/>
        </w:pict>
      </w:r>
      <w:r>
        <w:rPr>
          <w:noProof/>
        </w:rPr>
        <w:pict>
          <v:shape id="Поле 308" o:spid="_x0000_s1261" type="#_x0000_t202" style="position:absolute;margin-left:175.25pt;margin-top:303.75pt;width:31.3pt;height:19.4pt;z-index:2518988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13м</w:t>
                  </w:r>
                </w:p>
              </w:txbxContent>
            </v:textbox>
          </v:shape>
        </w:pict>
      </w:r>
      <w:r>
        <w:rPr>
          <w:noProof/>
        </w:rPr>
        <w:pict>
          <v:line id="Прямая соединительная линия 306" o:spid="_x0000_s1260" style="position:absolute;z-index:251897856;visibility:visible;mso-width-relative:margin;mso-height-relative:margin" from="156.45pt,307.3pt" to="183.95pt,3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" strokecolor="white"/>
        </w:pict>
      </w:r>
      <w:r>
        <w:rPr>
          <w:noProof/>
        </w:rPr>
        <w:pict>
          <v:shape id="Прямая со стрелкой 305" o:spid="_x0000_s1259" type="#_x0000_t32" style="position:absolute;margin-left:160.95pt;margin-top:307.3pt;width:46.3pt;height:1.45pt;flip:x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Прямая со стрелкой 302" o:spid="_x0000_s1256" type="#_x0000_t32" style="position:absolute;margin-left:526.2pt;margin-top:308.85pt;width:70.5pt;height:0;flip:y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line id="Прямая соединительная линия 303" o:spid="_x0000_s1257" style="position:absolute;z-index:251894784;visibility:visible;mso-width-relative:margin;mso-height-relative:margin" from="596.7pt,296.8pt" to="596.7pt,3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" strokecolor="white"/>
        </w:pict>
      </w:r>
      <w:r>
        <w:rPr>
          <w:noProof/>
        </w:rPr>
        <w:pict>
          <v:shape id="Поле 304" o:spid="_x0000_s1258" type="#_x0000_t202" style="position:absolute;margin-left:552.75pt;margin-top:304.5pt;width:26.25pt;height:19.4pt;z-index:2518958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" filled="f" stroked="f">
            <v:fill o:detectmouseclick="t"/>
            <v:textbox style="mso-fit-shape-to-text:t">
              <w:txbxContent>
                <w:p w:rsidR="00DB78AA" w:rsidRPr="00A22929" w:rsidRDefault="00DB78AA" w:rsidP="00DB78AA">
                  <w:pPr>
                    <w:jc w:val="center"/>
                    <w:rPr>
                      <w:noProof/>
                    </w:rPr>
                  </w:pPr>
                  <w:r w:rsidRPr="00190FDD">
                    <w:rPr>
                      <w:noProof/>
                      <w:color w:val="FFFFFF" w:themeColor="background1"/>
                    </w:rPr>
                    <w:t>7м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301" o:spid="_x0000_s1255" type="#_x0000_t32" style="position:absolute;margin-left:511.2pt;margin-top:265.3pt;width:0;height:43.5pt;flip:y;z-index:251892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Поле 300" o:spid="_x0000_s1254" type="#_x0000_t202" style="position:absolute;margin-left:489.55pt;margin-top:268.8pt;width:26.6pt;height:26.65pt;rotation:-90;z-index:2518917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color w:val="FFFFFF" w:themeColor="background1"/>
                    </w:rPr>
                  </w:pPr>
                  <w:r w:rsidRPr="00190FDD">
                    <w:rPr>
                      <w:color w:val="FFFFFF" w:themeColor="background1"/>
                    </w:rPr>
                    <w:t>4.5м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299" o:spid="_x0000_s1253" style="position:absolute;margin-left:517.9pt;margin-top:265.3pt;width:8.25pt;height:43.5pt;flip:x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8" o:spid="_x0000_s1252" style="position:absolute;margin-left:503.7pt;margin-top:246.55pt;width:37.5pt;height:18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234" style="position:absolute;margin-left:189.45pt;margin-top:274.3pt;width:31.5pt;height:1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3" o:spid="_x0000_s1235" style="position:absolute;margin-left:203.65pt;margin-top:290.05pt;width:3.55pt;height:14.25pt;flip:x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2" o:spid="_x0000_s1246" style="position:absolute;margin-left:280.2pt;margin-top:497.95pt;width:41.25pt;height:21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3" o:spid="_x0000_s1247" style="position:absolute;margin-left:298.2pt;margin-top:519.1pt;width:6pt;height:46.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0" o:spid="_x0000_s1244" style="position:absolute;margin-left:268.2pt;margin-top:485.95pt;width:41.25pt;height:21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1" o:spid="_x0000_s1245" style="position:absolute;margin-left:286.2pt;margin-top:507.1pt;width:6pt;height:46.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88" o:spid="_x0000_s1242" style="position:absolute;margin-left:256.2pt;margin-top:473.95pt;width:41.25pt;height:21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89" o:spid="_x0000_s1243" style="position:absolute;margin-left:274.2pt;margin-top:495.1pt;width:6pt;height:46.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240" style="position:absolute;margin-left:244.2pt;margin-top:461.95pt;width:41.25pt;height:21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241" style="position:absolute;margin-left:262.2pt;margin-top:483.1pt;width:6pt;height:46.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238" style="position:absolute;margin-left:232.2pt;margin-top:449.95pt;width:41.25pt;height:21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" o:spid="_x0000_s1239" style="position:absolute;margin-left:250.2pt;margin-top:471.1pt;width:6pt;height:46.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236" style="position:absolute;margin-left:220.2pt;margin-top:437.95pt;width:41.25pt;height:21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7" o:spid="_x0000_s1237" style="position:absolute;margin-left:238.2pt;margin-top:459.1pt;width:6pt;height:46.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4" o:spid="_x0000_s1248" style="position:absolute;margin-left:292.2pt;margin-top:509.95pt;width:41.25pt;height:21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5" o:spid="_x0000_s1249" style="position:absolute;margin-left:310.2pt;margin-top:531.1pt;width:6pt;height:46.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6" o:spid="_x0000_s1250" style="position:absolute;margin-left:304.2pt;margin-top:521.95pt;width:41.25pt;height:21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Прямоугольник 297" o:spid="_x0000_s1251" style="position:absolute;margin-left:322.2pt;margin-top:543.1pt;width:6pt;height:46.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shape id="Рисунок 21" o:spid="_x0000_s1233" type="#_x0000_t75" style="position:absolute;margin-left:397.2pt;margin-top:173.05pt;width:386.25pt;height:204.5pt;z-index:-251446272;visibility:visible">
            <v:imagedata r:id="rId35" o:title="IMG_7800"/>
          </v:shape>
        </w:pict>
      </w:r>
      <w:r>
        <w:rPr>
          <w:noProof/>
        </w:rPr>
        <w:pict>
          <v:shape id="Рисунок 18" o:spid="_x0000_s1232" type="#_x0000_t75" style="position:absolute;margin-left:12.45pt;margin-top:173.05pt;width:359.25pt;height:210.75pt;z-index:-251447296;visibility:visible">
            <v:imagedata r:id="rId36" o:title="IMG_7804"/>
          </v:shape>
        </w:pict>
      </w:r>
      <w:r>
        <w:rPr>
          <w:noProof/>
        </w:rPr>
        <w:pict>
          <v:shape id="Поле 17" o:spid="_x0000_s1231" type="#_x0000_t202" style="position:absolute;margin-left:156.75pt;margin-top:66.7pt;width:31.25pt;height:18.7pt;z-index:2518681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2T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" filled="f" stroked="f">
            <v:fill o:detectmouseclick="t"/>
            <v:textbox style="mso-fit-shape-to-text:t">
              <w:txbxContent>
                <w:p w:rsidR="00DB78AA" w:rsidRPr="002A532D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 w:rsidRPr="002A532D">
                    <w:rPr>
                      <w:b/>
                      <w:noProof/>
                    </w:rPr>
                    <w:t>40м</w:t>
                  </w:r>
                </w:p>
              </w:txbxContent>
            </v:textbox>
          </v:shape>
        </w:pict>
      </w:r>
      <w:r w:rsidRPr="00B67AE8">
        <w:rPr>
          <w:noProof/>
          <w:sz w:val="44"/>
          <w:szCs w:val="44"/>
        </w:rPr>
        <w:pict>
          <v:shape id="Прямая со стрелкой 20" o:spid="_x0000_s1226" type="#_x0000_t32" style="position:absolute;margin-left:204.45pt;margin-top:56.8pt;width:50.25pt;height:32.25pt;flip:x y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" strokecolor="#4f81bd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_x0000_s1229" type="#_x0000_t202" style="position:absolute;margin-left:230.1pt;margin-top:88.7pt;width:72.15pt;height:19.4pt;z-index:2518661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b/>
                      <w:noProof/>
                      <w:color w:val="C00000"/>
                    </w:rPr>
                  </w:pPr>
                  <w:r w:rsidRPr="00C8203A">
                    <w:rPr>
                      <w:b/>
                      <w:noProof/>
                      <w:color w:val="C00000"/>
                    </w:rPr>
                    <w:t>ул. Калинина</w:t>
                  </w:r>
                </w:p>
              </w:txbxContent>
            </v:textbox>
          </v:shape>
        </w:pict>
      </w:r>
      <w:r w:rsidRPr="00B67AE8">
        <w:rPr>
          <w:noProof/>
          <w:sz w:val="44"/>
          <w:szCs w:val="44"/>
        </w:rPr>
        <w:pict>
          <v:shape id="_x0000_s1225" type="#_x0000_t32" style="position:absolute;margin-left:100.95pt;margin-top:17.8pt;width:8.25pt;height:36.75pt;z-index:251862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" strokecolor="#4f81bd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line id="_x0000_s1220" style="position:absolute;z-index:251856896;visibility:visible;mso-width-relative:margin" from="151.95pt,70.3pt" to="196.2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"/>
        </w:pict>
      </w:r>
      <w:r>
        <w:rPr>
          <w:noProof/>
        </w:rPr>
        <w:pict>
          <v:line id="_x0000_s1219" style="position:absolute;z-index:251855872;visibility:visible;mso-height-relative:margin" from="156.45pt,59.05pt" to="156.4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"/>
        </w:pict>
      </w:r>
      <w:r>
        <w:rPr>
          <w:noProof/>
        </w:rPr>
        <w:pict>
          <v:line id="_x0000_s1218" style="position:absolute;z-index:251854848;visibility:visible;mso-height-relative:margin" from="189.45pt,55.3pt" to="189.4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"/>
        </w:pict>
      </w:r>
      <w:r>
        <w:rPr>
          <w:noProof/>
        </w:rPr>
        <w:pict>
          <v:shape id="_x0000_s1227" type="#_x0000_t202" style="position:absolute;margin-left:144.2pt;margin-top:42.05pt;width:19.45pt;height:18.7pt;z-index:2518640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" filled="f" stroked="f">
            <v:fill o:detectmouseclick="t"/>
            <v:textbox style="mso-fit-shape-to-text:t">
              <w:txbxContent>
                <w:p w:rsidR="00DB78AA" w:rsidRPr="0099371B" w:rsidRDefault="00DB78AA" w:rsidP="00DB78AA">
                  <w:pPr>
                    <w:rPr>
                      <w:b/>
                      <w:noProof/>
                    </w:rPr>
                  </w:pPr>
                  <w:r w:rsidRPr="0099371B">
                    <w:rPr>
                      <w:b/>
                      <w:noProof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line id="_x0000_s1222" style="position:absolute;flip:y;z-index:251858944;visibility:visible;mso-width-relative:margin;mso-height-relative:margin" from="120.45pt,54.65pt" to="120.4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"/>
        </w:pict>
      </w:r>
      <w:r w:rsidRPr="00B67AE8">
        <w:rPr>
          <w:noProof/>
          <w:sz w:val="44"/>
          <w:szCs w:val="44"/>
        </w:rPr>
        <w:pict>
          <v:line id="Прямая соединительная линия 12" o:spid="_x0000_s1223" style="position:absolute;z-index:251859968;visibility:visible;mso-width-relative:margin" from="113.7pt,59.05pt" to="156.4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"/>
        </w:pict>
      </w:r>
      <w:r>
        <w:rPr>
          <w:noProof/>
        </w:rPr>
        <w:pict>
          <v:line id="_x0000_s1221" style="position:absolute;flip:x;z-index:251857920;visibility:visible;mso-width-relative:margin" from="113.7pt,62.8pt" to="161.1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"/>
        </w:pict>
      </w:r>
      <w:r>
        <w:rPr>
          <w:noProof/>
        </w:rPr>
        <w:pict>
          <v:shape id="_x0000_s1224" type="#_x0000_t120" style="position:absolute;margin-left:151.2pt;margin-top:56.75pt;width:9.75pt;height:6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190FDD" w:rsidP="00DB78AA">
      <w:pPr>
        <w:tabs>
          <w:tab w:val="left" w:pos="8505"/>
        </w:tabs>
        <w:rPr>
          <w:sz w:val="32"/>
          <w:szCs w:val="32"/>
        </w:rPr>
      </w:pPr>
      <w:r w:rsidRPr="00B67AE8">
        <w:rPr>
          <w:noProof/>
        </w:rPr>
        <w:pict>
          <v:shape id="_x0000_s1262" type="#_x0000_t202" style="position:absolute;margin-left:690.45pt;margin-top:12.15pt;width:90.65pt;height:23.3pt;z-index:2518999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ул</w:t>
                  </w:r>
                  <w:proofErr w:type="gramStart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.К</w:t>
                  </w:r>
                  <w:proofErr w:type="gramEnd"/>
                  <w:r w:rsidRPr="00190FDD">
                    <w:rPr>
                      <w:color w:val="FFFFFF" w:themeColor="background1"/>
                      <w:sz w:val="28"/>
                      <w:szCs w:val="28"/>
                    </w:rPr>
                    <w:t>алинина</w:t>
                  </w:r>
                  <w:proofErr w:type="spellEnd"/>
                </w:p>
              </w:txbxContent>
            </v:textbox>
          </v:shape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Карта размещения рекламной конструкции №7 М 1:2000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7-щит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площадь информационного поля-  9м2</w:t>
      </w:r>
    </w:p>
    <w:p w:rsidR="00DB78AA" w:rsidRPr="006A360C" w:rsidRDefault="00DB78AA" w:rsidP="00DB78AA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а</w:t>
      </w:r>
      <w:r w:rsidRPr="00FD68C5">
        <w:rPr>
          <w:color w:val="000000"/>
          <w:sz w:val="28"/>
          <w:szCs w:val="28"/>
        </w:rPr>
        <w:t>втом</w:t>
      </w:r>
      <w:r>
        <w:rPr>
          <w:color w:val="000000"/>
          <w:sz w:val="28"/>
          <w:szCs w:val="28"/>
        </w:rPr>
        <w:t>обильная дорога Мошенское-</w:t>
      </w:r>
      <w:proofErr w:type="spellStart"/>
      <w:r>
        <w:rPr>
          <w:color w:val="000000"/>
          <w:sz w:val="28"/>
          <w:szCs w:val="28"/>
        </w:rPr>
        <w:t>Устрека</w:t>
      </w:r>
      <w:proofErr w:type="spellEnd"/>
      <w:r>
        <w:rPr>
          <w:color w:val="000000"/>
          <w:sz w:val="28"/>
          <w:szCs w:val="28"/>
        </w:rPr>
        <w:t xml:space="preserve"> км 1+307(справа), в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ельник</w:t>
      </w:r>
      <w:proofErr w:type="spellEnd"/>
      <w:r>
        <w:rPr>
          <w:color w:val="000000"/>
          <w:sz w:val="28"/>
          <w:szCs w:val="28"/>
        </w:rPr>
        <w:t>.</w:t>
      </w:r>
    </w:p>
    <w:tbl>
      <w:tblPr>
        <w:tblpPr w:leftFromText="180" w:rightFromText="180" w:vertAnchor="text" w:horzAnchor="page" w:tblpX="9043" w:tblpY="293"/>
        <w:tblW w:w="7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2136"/>
      </w:tblGrid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7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05"/>
        </w:trPr>
        <w:tc>
          <w:tcPr>
            <w:tcW w:w="0" w:type="auto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поверхности участка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1C78B2" w:rsidRDefault="00DB78AA" w:rsidP="00DB78AA">
      <w:pPr>
        <w:rPr>
          <w:b/>
          <w:sz w:val="40"/>
          <w:szCs w:val="40"/>
        </w:rPr>
      </w:pPr>
    </w:p>
    <w:p w:rsidR="00DB78AA" w:rsidRDefault="00DB78AA" w:rsidP="00DB78AA">
      <w:pPr>
        <w:ind w:left="-284" w:firstLine="284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pict>
          <v:shape id="Рисунок 2" o:spid="_x0000_s1269" type="#_x0000_t75" style="position:absolute;left:0;text-align:left;margin-left:8.35pt;margin-top:-17.65pt;width:376.8pt;height:238.6pt;z-index:-25140940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">
            <v:imagedata r:id="rId37" o:title=""/>
            <o:lock v:ext="edit" aspectratio="f"/>
          </v:shape>
        </w:pict>
      </w:r>
    </w:p>
    <w:p w:rsidR="00DB78AA" w:rsidRPr="00156C3E" w:rsidRDefault="00DB78AA" w:rsidP="00DB78AA">
      <w:pPr>
        <w:rPr>
          <w:sz w:val="40"/>
          <w:szCs w:val="40"/>
        </w:rPr>
      </w:pPr>
    </w:p>
    <w:p w:rsidR="00DB78AA" w:rsidRDefault="00DB78AA" w:rsidP="00DB78AA">
      <w:pPr>
        <w:rPr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rect id="Прямоугольник 20" o:spid="_x0000_s1277" style="position:absolute;left:0;text-align:left;margin-left:366.8pt;margin-top:432.55pt;width:6.75pt;height:30pt;z-index:251915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_x0000_s1278" style="position:absolute;left:0;text-align:left;margin-left:345.8pt;margin-top:410.8pt;width:51pt;height:22.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Default="00DB78AA" w:rsidP="00DB78AA">
      <w:pPr>
        <w:jc w:val="center"/>
        <w:rPr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  <w:r w:rsidRPr="00B67AE8">
        <w:rPr>
          <w:noProof/>
        </w:rPr>
        <w:pict>
          <v:shape id="_x0000_s1273" type="#_x0000_t202" style="position:absolute;left:0;text-align:left;margin-left:312.55pt;margin-top:13.75pt;width:32.95pt;height:19.85pt;z-index:251911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" filled="f" stroked="f">
            <v:fill o:detectmouseclick="t"/>
            <v:textbox style="mso-fit-shape-to-text:t">
              <w:txbxContent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C8203A">
                    <w:rPr>
                      <w:b/>
                      <w:i/>
                      <w:noProof/>
                      <w:color w:val="C00000"/>
                    </w:rPr>
                    <w:t>10м</w:t>
                  </w:r>
                </w:p>
              </w:txbxContent>
            </v:textbox>
          </v:shape>
        </w:pict>
      </w:r>
    </w:p>
    <w:p w:rsidR="00DB78AA" w:rsidRDefault="00DB78AA" w:rsidP="00DB78AA">
      <w:pPr>
        <w:jc w:val="center"/>
        <w:rPr>
          <w:sz w:val="40"/>
          <w:szCs w:val="40"/>
        </w:rPr>
      </w:pPr>
      <w:r w:rsidRPr="00B67AE8">
        <w:rPr>
          <w:noProof/>
        </w:rPr>
        <w:pict>
          <v:shape id="_x0000_s1274" type="#_x0000_t202" style="position:absolute;left:0;text-align:left;margin-left:283.05pt;margin-top:12.75pt;width:32.95pt;height:19.85pt;z-index:251912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uG0QIAAJkFAAAOAAAAZHJzL2Uyb0RvYy54bWysVEtu2zAQ3RfoHQjuG8mOkyhG5MBN4LZA&#10;kARNiqxpirIEUCRB0pbSy/QUXRXoGXykPlKy46ZdFfVCnh+Hb+bN8O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" filled="f" stroked="f">
            <v:fill o:detectmouseclick="t"/>
            <v:textbox style="mso-fit-shape-to-text:t">
              <w:txbxContent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C8203A">
                    <w:rPr>
                      <w:b/>
                      <w:i/>
                      <w:noProof/>
                      <w:color w:val="C00000"/>
                    </w:rPr>
                    <w:t>19м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shape id="Блок-схема: узел 15" o:spid="_x0000_s1268" type="#_x0000_t120" style="position:absolute;left:0;text-align:left;margin-left:305.95pt;margin-top:9.3pt;width:9.75pt;height:8.25pt;z-index:25190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B67AE8">
        <w:rPr>
          <w:i/>
          <w:noProof/>
          <w:sz w:val="40"/>
          <w:szCs w:val="40"/>
        </w:rPr>
        <w:pict>
          <v:line id="_x0000_s1265" style="position:absolute;left:0;text-align:left;flip:y;z-index:251902976;visibility:visible;mso-width-relative:margin;mso-height-relative:margin" from="291.05pt,12.85pt" to="306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"/>
        </w:pict>
      </w:r>
      <w:r w:rsidRPr="00B67AE8">
        <w:rPr>
          <w:noProof/>
        </w:rPr>
        <w:pict>
          <v:shape id="_x0000_s1288" type="#_x0000_t202" style="position:absolute;left:0;text-align:left;margin-left:309.55pt;margin-top:11pt;width:19.95pt;height:19.85pt;z-index:251926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" filled="f" stroked="f">
            <v:textbox style="mso-fit-shape-to-text:t">
              <w:txbxContent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>7</w:t>
                  </w:r>
                </w:p>
              </w:txbxContent>
            </v:textbox>
          </v:shape>
        </w:pict>
      </w:r>
      <w:r w:rsidRPr="00B67AE8">
        <w:rPr>
          <w:i/>
          <w:noProof/>
          <w:sz w:val="40"/>
          <w:szCs w:val="40"/>
        </w:rPr>
        <w:pict>
          <v:shape id="Прямая со стрелкой 14" o:spid="_x0000_s1267" type="#_x0000_t32" style="position:absolute;left:0;text-align:left;margin-left:128.3pt;margin-top:7.6pt;width:24.5pt;height:16.5pt;flip:y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272" type="#_x0000_t32" style="position:absolute;left:0;text-align:left;margin-left:207.05pt;margin-top:13.1pt;width:70.5pt;height:11pt;flip:y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i/>
          <w:noProof/>
          <w:sz w:val="40"/>
          <w:szCs w:val="40"/>
        </w:rPr>
        <w:pict>
          <v:line id="_x0000_s1266" style="position:absolute;left:0;text-align:left;z-index:251904000;visibility:visible;mso-width-relative:margin;mso-height-relative:margin" from="310.55pt,.85pt" to="310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"/>
        </w:pict>
      </w:r>
      <w:r w:rsidRPr="00B67AE8">
        <w:rPr>
          <w:noProof/>
        </w:rPr>
        <w:pict>
          <v:shape id="_x0000_s1271" type="#_x0000_t202" style="position:absolute;left:0;text-align:left;margin-left:163.55pt;margin-top:21.85pt;width:90.75pt;height:19.85pt;z-index:251909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b/>
                      <w:i/>
                      <w:noProof/>
                      <w:color w:val="C00000"/>
                    </w:rPr>
                  </w:pPr>
                  <w:r>
                    <w:rPr>
                      <w:b/>
                      <w:i/>
                      <w:noProof/>
                    </w:rPr>
                    <w:t>д.</w:t>
                  </w:r>
                  <w:r w:rsidRPr="00C8203A">
                    <w:rPr>
                      <w:b/>
                      <w:i/>
                      <w:noProof/>
                      <w:color w:val="C00000"/>
                    </w:rPr>
                    <w:t>Мельник</w:t>
                  </w:r>
                  <w:r>
                    <w:rPr>
                      <w:b/>
                      <w:i/>
                      <w:noProof/>
                    </w:rPr>
                    <w:t xml:space="preserve"> </w:t>
                  </w:r>
                  <w:r w:rsidRPr="00C8203A">
                    <w:rPr>
                      <w:b/>
                      <w:i/>
                      <w:noProof/>
                      <w:color w:val="C00000"/>
                    </w:rPr>
                    <w:t>д.56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_x0000_s1270" type="#_x0000_t202" style="position:absolute;left:0;text-align:left;margin-left:76.25pt;margin-top:20.5pt;width:76.25pt;height:19.85pt;z-index:2519080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KA0QIAAJk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" filled="f" stroked="f">
            <v:fill o:detectmouseclick="t"/>
            <v:textbox style="mso-fit-shape-to-text:t">
              <w:txbxContent>
                <w:p w:rsidR="00DB78AA" w:rsidRPr="00C8203A" w:rsidRDefault="00DB78AA" w:rsidP="00DB78AA">
                  <w:pPr>
                    <w:jc w:val="center"/>
                    <w:rPr>
                      <w:b/>
                      <w:i/>
                      <w:noProof/>
                      <w:color w:val="C00000"/>
                    </w:rPr>
                  </w:pPr>
                  <w:r w:rsidRPr="00C8203A">
                    <w:rPr>
                      <w:b/>
                      <w:i/>
                      <w:noProof/>
                      <w:color w:val="C00000"/>
                    </w:rPr>
                    <w:t>ул.Калинина</w:t>
                  </w:r>
                </w:p>
              </w:txbxContent>
            </v:textbox>
          </v:shape>
        </w:pict>
      </w:r>
    </w:p>
    <w:p w:rsidR="00DB78AA" w:rsidRDefault="00DB78AA" w:rsidP="00DB78AA">
      <w:pPr>
        <w:jc w:val="center"/>
        <w:rPr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  <w:r>
        <w:rPr>
          <w:noProof/>
        </w:rPr>
        <w:pict>
          <v:shape id="_x0000_s1275" type="#_x0000_t75" style="position:absolute;left:0;text-align:left;margin-left:8.3pt;margin-top:19.7pt;width:379.5pt;height:208.5pt;z-index:-251403264;visibility:visible">
            <v:imagedata r:id="rId38" o:title="IMG_6126"/>
          </v:shape>
        </w:pict>
      </w:r>
      <w:r>
        <w:rPr>
          <w:noProof/>
        </w:rPr>
        <w:pict>
          <v:shape id="Рисунок 19" o:spid="_x0000_s1276" type="#_x0000_t75" style="position:absolute;left:0;text-align:left;margin-left:420.8pt;margin-top:19.4pt;width:371.25pt;height:204.75pt;z-index:-251402240;visibility:visible">
            <v:imagedata r:id="rId39" o:title="IMG_7798"/>
          </v:shape>
        </w:pict>
      </w:r>
    </w:p>
    <w:p w:rsidR="00DB78AA" w:rsidRDefault="00DB78AA" w:rsidP="00DB78AA">
      <w:pPr>
        <w:jc w:val="center"/>
        <w:rPr>
          <w:sz w:val="40"/>
          <w:szCs w:val="40"/>
        </w:rPr>
      </w:pPr>
    </w:p>
    <w:p w:rsidR="00DB78AA" w:rsidRDefault="00DB78AA" w:rsidP="00DB78AA">
      <w:pPr>
        <w:jc w:val="center"/>
        <w:rPr>
          <w:sz w:val="40"/>
          <w:szCs w:val="40"/>
        </w:rPr>
      </w:pPr>
      <w:r w:rsidRPr="00B67AE8">
        <w:rPr>
          <w:noProof/>
        </w:rPr>
        <w:pict>
          <v:shape id="_x0000_s1289" type="#_x0000_t202" style="position:absolute;left:0;text-align:left;margin-left:8.3pt;margin-top:6.4pt;width:189pt;height:28.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" filled="f" stroked="f">
            <v:fill o:detectmouseclick="t"/>
            <v:textbox>
              <w:txbxContent>
                <w:p w:rsidR="00DB78AA" w:rsidRPr="00190FDD" w:rsidRDefault="00DB78AA" w:rsidP="00DB78AA">
                  <w:pPr>
                    <w:ind w:left="-284" w:firstLine="284"/>
                    <w:jc w:val="center"/>
                    <w:rPr>
                      <w:i/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190FDD">
                    <w:rPr>
                      <w:i/>
                      <w:noProof/>
                      <w:color w:val="FFFFFF" w:themeColor="background1"/>
                      <w:sz w:val="28"/>
                      <w:szCs w:val="28"/>
                    </w:rPr>
                    <w:t>а/д Мошенское -Устрека</w:t>
                  </w:r>
                </w:p>
              </w:txbxContent>
            </v:textbox>
          </v:shape>
        </w:pict>
      </w:r>
    </w:p>
    <w:p w:rsidR="00DB78AA" w:rsidRPr="00156C3E" w:rsidRDefault="00DB78AA" w:rsidP="00DB78AA">
      <w:pPr>
        <w:jc w:val="center"/>
        <w:rPr>
          <w:sz w:val="40"/>
          <w:szCs w:val="40"/>
        </w:rPr>
      </w:pPr>
      <w:r w:rsidRPr="00B67AE8">
        <w:rPr>
          <w:noProof/>
        </w:rPr>
        <w:pict>
          <v:shape id="Прямая со стрелкой 289" o:spid="_x0000_s1291" type="#_x0000_t32" style="position:absolute;left:0;text-align:left;margin-left:22.55pt;margin-top:8.15pt;width:13.5pt;height:57.7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" strokecolor="white">
            <v:stroke endarrow="open"/>
          </v:shape>
        </w:pict>
      </w:r>
      <w:r w:rsidRPr="00B67AE8">
        <w:rPr>
          <w:noProof/>
        </w:rPr>
        <w:pict>
          <v:line id="Прямая соединительная линия 288" o:spid="_x0000_s1290" style="position:absolute;left:0;text-align:left;flip:x;z-index:251928576;visibility:visible" from="22.55pt,7.4pt" to="157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" strokecolor="white"/>
        </w:pict>
      </w:r>
      <w:r w:rsidRPr="00B67AE8">
        <w:rPr>
          <w:noProof/>
        </w:rPr>
        <w:pict>
          <v:shape id="_x0000_s1287" type="#_x0000_t202" style="position:absolute;left:0;text-align:left;margin-left:243.6pt;margin-top:37pt;width:29.05pt;height:30.5pt;rotation:-90;z-index:251925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" filled="f" stroked="f">
            <v:fill o:detectmouseclick="t"/>
            <v:textbox style="mso-fit-shape-to-text:t">
              <w:txbxContent>
                <w:p w:rsidR="00DB78AA" w:rsidRPr="00190FDD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190FDD">
                    <w:rPr>
                      <w:noProof/>
                      <w:color w:val="FFFFFF" w:themeColor="background1"/>
                      <w:sz w:val="24"/>
                      <w:szCs w:val="24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286" type="#_x0000_t32" style="position:absolute;left:0;text-align:left;margin-left:242.3pt;margin-top:32.15pt;width:0;height:43.5pt;flip:y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285" type="#_x0000_t202" style="position:absolute;left:0;text-align:left;margin-left:152.75pt;margin-top:69.65pt;width:34.7pt;height:21.85pt;z-index:251923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" filled="f" stroked="f">
            <v:fill o:detectmouseclick="t"/>
            <v:textbox style="mso-fit-shape-to-text:t">
              <w:txbxContent>
                <w:p w:rsidR="00DB78AA" w:rsidRPr="00D2412B" w:rsidRDefault="00DB78AA" w:rsidP="00DB78AA">
                  <w:pPr>
                    <w:jc w:val="center"/>
                    <w:rPr>
                      <w:noProof/>
                      <w:sz w:val="24"/>
                      <w:szCs w:val="24"/>
                    </w:rPr>
                  </w:pPr>
                  <w:r w:rsidRPr="00190FDD">
                    <w:rPr>
                      <w:noProof/>
                      <w:color w:val="FFFFFF" w:themeColor="background1"/>
                      <w:sz w:val="24"/>
                      <w:szCs w:val="24"/>
                    </w:rPr>
                    <w:t>10м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line id="Прямая соединительная линия 27" o:spid="_x0000_s1284" style="position:absolute;left:0;text-align:left;z-index:251922432;visibility:visible" from="115.55pt,67.4pt" to="115.5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" strokecolor="white"/>
        </w:pict>
      </w:r>
      <w:r>
        <w:rPr>
          <w:noProof/>
          <w:sz w:val="40"/>
          <w:szCs w:val="40"/>
        </w:rPr>
        <w:pict>
          <v:shape id="_x0000_s1283" type="#_x0000_t32" style="position:absolute;left:0;text-align:left;margin-left:115.55pt;margin-top:75.65pt;width:107.25pt;height:0;flip:x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" strokecolor="white" strokeweight="2pt">
            <v:stroke endarrow="open"/>
            <v:shadow on="t" color="black" opacity="24903f" origin=",.5" offset="0,.55556mm"/>
          </v:shape>
        </w:pict>
      </w:r>
      <w:r>
        <w:rPr>
          <w:noProof/>
          <w:sz w:val="40"/>
          <w:szCs w:val="40"/>
        </w:rPr>
        <w:pict>
          <v:rect id="_x0000_s1281" style="position:absolute;left:0;text-align:left;margin-left:622.55pt;margin-top:44.9pt;width:39.75pt;height:15.7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_x0000_s1282" style="position:absolute;left:0;text-align:left;margin-left:638.3pt;margin-top:59.9pt;width:7.5pt;height:24pt;z-index:251920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_x0000_s1279" style="position:absolute;left:0;text-align:left;margin-left:197.3pt;margin-top:8.15pt;width:57.75pt;height:24pt;z-index:25191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  <w:sz w:val="40"/>
          <w:szCs w:val="40"/>
        </w:rPr>
        <w:pict>
          <v:rect id="_x0000_s1280" style="position:absolute;left:0;text-align:left;margin-left:222.8pt;margin-top:32.15pt;width:7.5pt;height:43.5pt;z-index:251918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Default="00DB78AA" w:rsidP="00DB78AA">
      <w:pPr>
        <w:tabs>
          <w:tab w:val="left" w:pos="8505"/>
        </w:tabs>
        <w:rPr>
          <w:sz w:val="32"/>
          <w:szCs w:val="32"/>
        </w:rPr>
      </w:pPr>
    </w:p>
    <w:p w:rsidR="00DB78AA" w:rsidRPr="00724FBC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Карта размещения рекламной конструкции №8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:2000</w:t>
      </w:r>
    </w:p>
    <w:p w:rsidR="00DB78AA" w:rsidRPr="00724FBC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8-щ</w:t>
      </w:r>
      <w:r w:rsidRPr="00724FBC">
        <w:rPr>
          <w:sz w:val="28"/>
          <w:szCs w:val="28"/>
        </w:rPr>
        <w:t>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>площадь информационного  поля – 4,5 м</w:t>
      </w:r>
      <w:proofErr w:type="gramStart"/>
      <w:r>
        <w:rPr>
          <w:sz w:val="28"/>
          <w:szCs w:val="28"/>
        </w:rPr>
        <w:t>2</w:t>
      </w:r>
      <w:proofErr w:type="gramEnd"/>
    </w:p>
    <w:p w:rsidR="00DB78AA" w:rsidRPr="007534E2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автомобильная дорога  Мошенское-Кабожа-</w:t>
      </w:r>
      <w:proofErr w:type="spellStart"/>
      <w:r>
        <w:rPr>
          <w:color w:val="000000"/>
          <w:sz w:val="28"/>
          <w:szCs w:val="28"/>
        </w:rPr>
        <w:t>Лубенское</w:t>
      </w:r>
      <w:proofErr w:type="spellEnd"/>
      <w:r>
        <w:rPr>
          <w:color w:val="000000"/>
          <w:sz w:val="28"/>
          <w:szCs w:val="28"/>
        </w:rPr>
        <w:t xml:space="preserve">  км 0+700(слева), в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овый</w:t>
      </w:r>
      <w:proofErr w:type="spellEnd"/>
      <w:r>
        <w:rPr>
          <w:color w:val="000000"/>
          <w:sz w:val="28"/>
          <w:szCs w:val="28"/>
        </w:rPr>
        <w:t xml:space="preserve"> Поселок  </w:t>
      </w:r>
      <w:proofErr w:type="spellStart"/>
      <w:r>
        <w:rPr>
          <w:color w:val="000000"/>
          <w:sz w:val="28"/>
          <w:szCs w:val="28"/>
        </w:rPr>
        <w:t>ул.Молодежная</w:t>
      </w:r>
      <w:proofErr w:type="spellEnd"/>
    </w:p>
    <w:p w:rsidR="00DB78AA" w:rsidRPr="00724FBC" w:rsidRDefault="00DB78AA" w:rsidP="00DB78AA">
      <w:pPr>
        <w:rPr>
          <w:sz w:val="28"/>
          <w:szCs w:val="28"/>
        </w:rPr>
      </w:pPr>
    </w:p>
    <w:tbl>
      <w:tblPr>
        <w:tblpPr w:leftFromText="180" w:rightFromText="180" w:vertAnchor="text" w:horzAnchor="page" w:tblpX="8278" w:tblpY="11"/>
        <w:tblW w:w="7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4"/>
        <w:gridCol w:w="2277"/>
      </w:tblGrid>
      <w:tr w:rsidR="00DB78AA" w:rsidRPr="004B1789" w:rsidTr="0032687E">
        <w:trPr>
          <w:trHeight w:val="301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8</w:t>
            </w:r>
          </w:p>
        </w:tc>
      </w:tr>
      <w:tr w:rsidR="00DB78AA" w:rsidRPr="004B1789" w:rsidTr="0032687E">
        <w:trPr>
          <w:trHeight w:val="301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301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301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1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4,5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 xml:space="preserve">Технические </w:t>
            </w:r>
            <w:proofErr w:type="spellStart"/>
            <w:r w:rsidRPr="004B1789">
              <w:rPr>
                <w:b/>
              </w:rPr>
              <w:t>характерестики</w:t>
            </w:r>
            <w:proofErr w:type="spellEnd"/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</w:t>
            </w:r>
          </w:p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рекламного щита от поверхности участка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14"/>
        </w:trPr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0" w:type="auto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724FBC" w:rsidRDefault="00DB78AA" w:rsidP="00DB78AA">
      <w:pPr>
        <w:jc w:val="center"/>
        <w:rPr>
          <w:b/>
          <w:sz w:val="28"/>
          <w:szCs w:val="28"/>
        </w:rPr>
      </w:pPr>
    </w:p>
    <w:p w:rsidR="00DB78AA" w:rsidRDefault="00DB78AA" w:rsidP="00DB78AA">
      <w:pPr>
        <w:ind w:left="-284"/>
      </w:pPr>
      <w:r>
        <w:rPr>
          <w:noProof/>
        </w:rPr>
        <w:pict>
          <v:shape id="_x0000_s1292" type="#_x0000_t75" style="position:absolute;left:0;text-align:left;margin-left:-17.65pt;margin-top:-16.8pt;width:354.25pt;height:221.75pt;z-index:-25138585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">
            <v:imagedata r:id="rId40" o:title=""/>
            <o:lock v:ext="edit" aspectratio="f"/>
          </v:shape>
        </w:pict>
      </w:r>
      <w:r>
        <w:rPr>
          <w:noProof/>
        </w:rPr>
        <w:pict>
          <v:shape id="_x0000_s1301" type="#_x0000_t202" style="position:absolute;left:0;text-align:left;margin-left:214.9pt;margin-top:8.15pt;width:91.9pt;height:43.8pt;z-index:2519398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Wazzw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" filled="f" stroked="f">
            <v:textbox style="mso-fit-shape-to-text:t">
              <w:txbxContent>
                <w:p w:rsidR="00DB78AA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 w:rsidRPr="00BC6690">
                    <w:rPr>
                      <w:b/>
                      <w:noProof/>
                    </w:rPr>
                    <w:t>Калининмкое с.п</w:t>
                  </w:r>
                </w:p>
                <w:p w:rsidR="00DB78AA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Д.Новый Поселок</w:t>
                  </w:r>
                </w:p>
                <w:p w:rsidR="00DB78AA" w:rsidRPr="00BC6690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ул.Центральная</w:t>
                  </w:r>
                </w:p>
              </w:txbxContent>
            </v:textbox>
          </v:shape>
        </w:pict>
      </w:r>
    </w:p>
    <w:p w:rsidR="00DB78AA" w:rsidRDefault="00DB78AA" w:rsidP="00DB78AA"/>
    <w:p w:rsidR="00DB78AA" w:rsidRDefault="00DB78AA" w:rsidP="00DB78AA"/>
    <w:p w:rsidR="00DB78AA" w:rsidRDefault="00DB78AA" w:rsidP="00DB78AA"/>
    <w:p w:rsidR="00DB78AA" w:rsidRDefault="00DB78AA" w:rsidP="00DB78AA">
      <w:r>
        <w:rPr>
          <w:noProof/>
        </w:rPr>
        <w:pict>
          <v:line id="Прямая соединительная линия 15" o:spid="_x0000_s1302" style="position:absolute;z-index:251940864;visibility:visible;mso-width-relative:margin" from="228.3pt,2.5pt" to="295.0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" strokecolor="#4f81bd" strokeweight="2pt">
            <v:shadow on="t" color="black" opacity="24903f" origin=",.5" offset="0,.55556mm"/>
          </v:line>
        </w:pict>
      </w:r>
      <w:r>
        <w:rPr>
          <w:noProof/>
        </w:rPr>
        <w:pict>
          <v:shape id="_x0000_s1296" type="#_x0000_t32" style="position:absolute;margin-left:295.05pt;margin-top:2.85pt;width:0;height:40.9pt;z-index:25193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" strokecolor="#4f81bd" strokeweight="2pt">
            <v:stroke endarrow="open"/>
            <v:shadow on="t" color="black" opacity="24903f" origin=",.5" offset="0,.55556mm"/>
          </v:shape>
        </w:pict>
      </w:r>
    </w:p>
    <w:p w:rsidR="00DB78AA" w:rsidRPr="00E5464D" w:rsidRDefault="00DB78AA" w:rsidP="00DB78AA"/>
    <w:p w:rsidR="00DB78AA" w:rsidRPr="00E5464D" w:rsidRDefault="00DB78AA" w:rsidP="00DB78AA"/>
    <w:p w:rsidR="00DB78AA" w:rsidRPr="00E5464D" w:rsidRDefault="00DB78AA" w:rsidP="00DB78AA">
      <w:r>
        <w:rPr>
          <w:noProof/>
        </w:rPr>
        <w:pict>
          <v:shape id="_x0000_s1298" type="#_x0000_t202" style="position:absolute;margin-left:247.95pt;margin-top:7.4pt;width:20.25pt;height:25.5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gE1gIAAJs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" filled="f" stroked="f">
            <v:textbox>
              <w:txbxContent>
                <w:p w:rsidR="00DB78AA" w:rsidRPr="00BB3B43" w:rsidRDefault="00DB78AA" w:rsidP="00DB78AA">
                  <w:pPr>
                    <w:ind w:left="-284"/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 xml:space="preserve">     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7" type="#_x0000_t32" style="position:absolute;margin-left:37.05pt;margin-top:12.45pt;width:6pt;height:33pt;flip:y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" strokecolor="#4f81bd" strokeweight="2pt">
            <v:stroke endarrow="open"/>
            <v:shadow on="t" color="black" opacity="24903f" origin=",.5" offset="0,.55556mm"/>
          </v:shape>
        </w:pict>
      </w:r>
    </w:p>
    <w:p w:rsidR="00DB78AA" w:rsidRPr="00E5464D" w:rsidRDefault="00DB78AA" w:rsidP="00DB78AA">
      <w:r>
        <w:rPr>
          <w:noProof/>
        </w:rPr>
        <w:pict>
          <v:shape id="Прямая со стрелкой 17" o:spid="_x0000_s1304" type="#_x0000_t32" style="position:absolute;margin-left:235.8pt;margin-top:11.6pt;width:0;height:20.2pt;flip:y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" strokecolor="#4579b8">
            <v:stroke endarrow="open"/>
          </v:shape>
        </w:pict>
      </w:r>
      <w:r>
        <w:rPr>
          <w:noProof/>
        </w:rPr>
        <w:pict>
          <v:line id="_x0000_s1293" style="position:absolute;z-index:251931648;visibility:visible;mso-width-relative:margin;mso-height-relative:margin" from="228.3pt,8.6pt" to="245.9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"/>
        </w:pict>
      </w:r>
      <w:r>
        <w:rPr>
          <w:noProof/>
        </w:rPr>
        <w:pict>
          <v:shape id="Блок-схема: узел 5" o:spid="_x0000_s1295" type="#_x0000_t120" style="position:absolute;margin-left:240.8pt;margin-top:8.7pt;width:6pt;height:7.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DB78AA" w:rsidRPr="00E5464D" w:rsidRDefault="00DB78AA" w:rsidP="00DB78AA">
      <w:r>
        <w:rPr>
          <w:noProof/>
        </w:rPr>
        <w:pict>
          <v:shape id="_x0000_s1303" type="#_x0000_t202" style="position:absolute;margin-left:229.7pt;margin-top:12.35pt;width:26.65pt;height:19.4pt;z-index:2519418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" filled="f" stroked="f">
            <v:textbox style="mso-fit-shape-to-text:t">
              <w:txbxContent>
                <w:p w:rsidR="00DB78AA" w:rsidRPr="00BC6690" w:rsidRDefault="00DB78AA" w:rsidP="00DB78AA">
                  <w:pPr>
                    <w:ind w:left="-284"/>
                    <w:jc w:val="center"/>
                    <w:rPr>
                      <w:b/>
                      <w:noProof/>
                    </w:rPr>
                  </w:pPr>
                  <w:r w:rsidRPr="00BC6690">
                    <w:rPr>
                      <w:b/>
                      <w:noProof/>
                    </w:rPr>
                    <w:t>8м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300" type="#_x0000_t202" style="position:absolute;margin-left:84.3pt;margin-top:12.55pt;width:130.5pt;height:47.25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" filled="f" stroked="f">
            <v:fill o:detectmouseclick="t"/>
            <v:textbox>
              <w:txbxContent>
                <w:p w:rsidR="00DB78AA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Калининское с.п</w:t>
                  </w:r>
                </w:p>
                <w:p w:rsidR="00DB78AA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д.Новый Поселок</w:t>
                  </w:r>
                </w:p>
                <w:p w:rsidR="00DB78AA" w:rsidRPr="00D47C88" w:rsidRDefault="00DB78AA" w:rsidP="00DB78AA">
                  <w:pPr>
                    <w:jc w:val="center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ул.Молодежная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9" type="#_x0000_t202" style="position:absolute;margin-left:.75pt;margin-top:12.8pt;width:76.9pt;height:21.85pt;z-index:251937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EJT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" filled="f" stroked="f">
            <v:fill o:detectmouseclick="t"/>
            <v:textbox style="mso-fit-shape-to-text:t">
              <w:txbxContent>
                <w:p w:rsidR="00DB78AA" w:rsidRPr="00D47C88" w:rsidRDefault="00DB78AA" w:rsidP="00DB78A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D47C88">
                    <w:rPr>
                      <w:b/>
                      <w:sz w:val="24"/>
                      <w:szCs w:val="24"/>
                    </w:rPr>
                    <w:t>ул</w:t>
                  </w:r>
                  <w:proofErr w:type="gramStart"/>
                  <w:r w:rsidRPr="00D47C88">
                    <w:rPr>
                      <w:b/>
                      <w:sz w:val="24"/>
                      <w:szCs w:val="24"/>
                    </w:rPr>
                    <w:t>.Р</w:t>
                  </w:r>
                  <w:proofErr w:type="gramEnd"/>
                  <w:r w:rsidRPr="00D47C88">
                    <w:rPr>
                      <w:b/>
                      <w:sz w:val="24"/>
                      <w:szCs w:val="24"/>
                    </w:rPr>
                    <w:t>усакова</w:t>
                  </w:r>
                  <w:proofErr w:type="spellEnd"/>
                </w:p>
              </w:txbxContent>
            </v:textbox>
          </v:shape>
        </w:pict>
      </w:r>
    </w:p>
    <w:p w:rsidR="00DB78AA" w:rsidRPr="00E5464D" w:rsidRDefault="00DB78AA" w:rsidP="00DB78AA"/>
    <w:p w:rsidR="00DB78AA" w:rsidRPr="00E5464D" w:rsidRDefault="00DB78AA" w:rsidP="00DB78AA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7" o:spid="_x0000_s1294" type="#_x0000_t34" style="position:absolute;margin-left:188.6pt;margin-top:2.7pt;width:54.35pt;height:24.35pt;z-index:25193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" adj="367" strokecolor="#4f81bd" strokeweight="2pt">
            <v:stroke endarrow="open"/>
            <v:shadow on="t" color="black" opacity="24903f" origin=",.5" offset="0,.55556mm"/>
          </v:shape>
        </w:pict>
      </w:r>
    </w:p>
    <w:p w:rsidR="00DB78AA" w:rsidRPr="00E5464D" w:rsidRDefault="00DB78AA" w:rsidP="00DB78AA"/>
    <w:p w:rsidR="00DB78AA" w:rsidRPr="00E5464D" w:rsidRDefault="00DB78AA" w:rsidP="00DB78AA"/>
    <w:p w:rsidR="00DB78AA" w:rsidRPr="00E5464D" w:rsidRDefault="00DB78AA" w:rsidP="00DB78AA"/>
    <w:p w:rsidR="00DB78AA" w:rsidRPr="00E5464D" w:rsidRDefault="00DB78AA" w:rsidP="00DB78AA">
      <w:r>
        <w:rPr>
          <w:noProof/>
        </w:rPr>
        <w:pict>
          <v:rect id="_x0000_s1309" style="position:absolute;margin-left:293.55pt;margin-top:308.05pt;width:6pt;height:19.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0" style="position:absolute;margin-left:279.3pt;margin-top:291pt;width:35.25pt;height:17.25pt;z-index:251949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7" style="position:absolute;margin-left:317.55pt;margin-top:326.05pt;width:6pt;height:19.5pt;z-index:25195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8" style="position:absolute;margin-left:303.3pt;margin-top:309pt;width:35.25pt;height:17.25pt;z-index:25195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5" style="position:absolute;margin-left:305.55pt;margin-top:314.05pt;width:6pt;height:19.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6" style="position:absolute;margin-left:291.3pt;margin-top:297pt;width:35.25pt;height:17.25pt;z-index:25195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07" style="position:absolute;margin-left:281.55pt;margin-top:296.05pt;width:6pt;height:19.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3" style="position:absolute;margin-left:293.55pt;margin-top:302.05pt;width:6pt;height:19.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11" style="position:absolute;margin-left:281.55pt;margin-top:290.05pt;width:6pt;height:19.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Pr="00E5464D" w:rsidRDefault="00DB78AA" w:rsidP="00DB78AA"/>
    <w:p w:rsidR="00DB78AA" w:rsidRPr="00E5464D" w:rsidRDefault="00DB78AA" w:rsidP="00DB78AA"/>
    <w:p w:rsidR="00DB78AA" w:rsidRPr="00E5464D" w:rsidRDefault="00DB78AA" w:rsidP="00DB78AA">
      <w:r>
        <w:rPr>
          <w:noProof/>
        </w:rPr>
        <w:pict>
          <v:shape id="_x0000_s1305" type="#_x0000_t75" style="position:absolute;margin-left:-16.2pt;margin-top:1.15pt;width:351pt;height:210.75pt;z-index:-251372544;visibility:visible">
            <v:imagedata r:id="rId41" o:title="IMG_6134"/>
          </v:shape>
        </w:pict>
      </w:r>
      <w:r>
        <w:rPr>
          <w:noProof/>
        </w:rPr>
        <w:pict>
          <v:shape id="_x0000_s1306" type="#_x0000_t75" style="position:absolute;margin-left:379.05pt;margin-top:.75pt;width:351pt;height:208.5pt;z-index:-251371520;visibility:visible">
            <v:imagedata r:id="rId42" o:title="IMG_7812"/>
          </v:shape>
        </w:pict>
      </w:r>
    </w:p>
    <w:p w:rsidR="00DB78AA" w:rsidRPr="00E5464D" w:rsidRDefault="00DB78AA" w:rsidP="00DB78AA">
      <w:r>
        <w:rPr>
          <w:noProof/>
        </w:rPr>
        <w:pict>
          <v:shape id="Поле 299" o:spid="_x0000_s1332" type="#_x0000_t202" style="position:absolute;margin-left:219.8pt;margin-top:9.95pt;width:110.55pt;height:24.3pt;z-index:2519715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" filled="f" stroked="f"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DB78A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ул.Молодежная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8" o:spid="_x0000_s1329" type="#_x0000_t202" style="position:absolute;margin-left:12.8pt;margin-top:8.6pt;width:108.85pt;height:24.3pt;z-index:251968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" filled="f" stroked="f"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DB78AA">
                    <w:rPr>
                      <w:noProof/>
                      <w:color w:val="FFFFFF" w:themeColor="background1"/>
                      <w:sz w:val="28"/>
                      <w:szCs w:val="28"/>
                    </w:rPr>
                    <w:t>ул.Центральная</w:t>
                  </w:r>
                </w:p>
              </w:txbxContent>
            </v:textbox>
          </v:shape>
        </w:pict>
      </w:r>
    </w:p>
    <w:p w:rsidR="00DB78AA" w:rsidRPr="00E5464D" w:rsidRDefault="00DB78AA" w:rsidP="00DB78AA"/>
    <w:p w:rsidR="00DB78AA" w:rsidRPr="00E5464D" w:rsidRDefault="00DB78AA" w:rsidP="00DB78AA">
      <w:r>
        <w:rPr>
          <w:noProof/>
        </w:rPr>
        <w:pict>
          <v:line id="Прямая соединительная линия 301" o:spid="_x0000_s1334" style="position:absolute;z-index:251973632;visibility:visible" from="240.3pt,11.9pt" to="299.5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" strokecolor="white"/>
        </w:pict>
      </w:r>
      <w:r>
        <w:rPr>
          <w:noProof/>
        </w:rPr>
        <w:pict>
          <v:shape id="Прямая со стрелкой 300" o:spid="_x0000_s1333" type="#_x0000_t32" style="position:absolute;margin-left:239.55pt;margin-top:12.05pt;width:22.9pt;height:43.8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" strokecolor="white">
            <v:stroke endarrow="open"/>
          </v:shape>
        </w:pict>
      </w:r>
      <w:r>
        <w:rPr>
          <w:noProof/>
        </w:rPr>
        <w:pict>
          <v:line id="Прямая соединительная линия 298" o:spid="_x0000_s1331" style="position:absolute;z-index:251970560;visibility:visible" from="55.05pt,9.65pt" to="114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" strokecolor="white"/>
        </w:pict>
      </w:r>
      <w:r>
        <w:rPr>
          <w:noProof/>
        </w:rPr>
        <w:pict>
          <v:shape id="Прямая со стрелкой 297" o:spid="_x0000_s1330" type="#_x0000_t32" style="position:absolute;margin-left:55.05pt;margin-top:9.35pt;width:22.9pt;height:43.8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" strokecolor="white">
            <v:stroke endarrow="open"/>
          </v:shape>
        </w:pict>
      </w:r>
    </w:p>
    <w:p w:rsidR="00DB78AA" w:rsidRPr="00E5464D" w:rsidRDefault="00DB78AA" w:rsidP="00DB78AA">
      <w:r>
        <w:rPr>
          <w:noProof/>
        </w:rPr>
        <w:pict>
          <v:rect id="_x0000_s1319" style="position:absolute;margin-left:146.55pt;margin-top:9.7pt;width:31.5pt;height:12.75pt;z-index:25195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Pr="00E5464D" w:rsidRDefault="00DB78AA" w:rsidP="00DB78AA">
      <w:r>
        <w:rPr>
          <w:noProof/>
        </w:rPr>
        <w:pict>
          <v:shape id="Прямая со стрелкой 296" o:spid="_x0000_s1326" type="#_x0000_t32" style="position:absolute;margin-left:151.8pt;margin-top:9.05pt;width:0;height:21.2pt;flip:y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" strokecolor="white">
            <v:stroke endarrow="open"/>
          </v:shape>
        </w:pict>
      </w:r>
      <w:r>
        <w:rPr>
          <w:noProof/>
        </w:rPr>
        <w:pict>
          <v:rect id="_x0000_s1321" style="position:absolute;margin-left:538.8pt;margin-top:.8pt;width:31.5pt;height:12.75pt;z-index:25196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noProof/>
        </w:rPr>
        <w:pict>
          <v:rect id="_x0000_s1320" style="position:absolute;margin-left:159.3pt;margin-top:9.05pt;width:5.25pt;height:21.75pt;z-index:251959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Pr="00E5464D" w:rsidRDefault="00DB78AA" w:rsidP="00DB78AA">
      <w:r>
        <w:rPr>
          <w:noProof/>
        </w:rPr>
        <w:pict>
          <v:shape id="Поле 294" o:spid="_x0000_s1324" type="#_x0000_t202" style="position:absolute;margin-left:183.45pt;margin-top:12.85pt;width:31.3pt;height:19.4pt;z-index:2519633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" filled="f" stroked="f">
            <v:fill o:detectmouseclick="t"/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DB78AA">
                    <w:rPr>
                      <w:noProof/>
                      <w:color w:val="FFFFFF" w:themeColor="background1"/>
                    </w:rPr>
                    <w:t>15м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22" style="position:absolute;margin-left:551.55pt;margin-top:.1pt;width:5.25pt;height:21.75pt;z-index:2519613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Pr="00E5464D" w:rsidRDefault="00DB78AA" w:rsidP="00DB78AA">
      <w:r>
        <w:rPr>
          <w:noProof/>
        </w:rPr>
        <w:pict>
          <v:shape id="Прямая со стрелкой 293" o:spid="_x0000_s1323" type="#_x0000_t32" style="position:absolute;margin-left:164.55pt;margin-top:3.9pt;width:114.75pt;height:4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" strokecolor="white">
            <v:stroke endarrow="open"/>
          </v:shape>
        </w:pict>
      </w:r>
    </w:p>
    <w:p w:rsidR="00DB78AA" w:rsidRPr="00E5464D" w:rsidRDefault="00DB78AA" w:rsidP="00DB78AA">
      <w:r>
        <w:rPr>
          <w:noProof/>
        </w:rPr>
        <w:pict>
          <v:shape id="_x0000_s1327" type="#_x0000_t202" style="position:absolute;margin-left:121.75pt;margin-top:13.05pt;width:111.5pt;height:25.6pt;z-index:2519664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" filled="f" stroked="f">
            <v:fill o:detectmouseclick="t"/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proofErr w:type="spellStart"/>
                  <w:r w:rsidRPr="00DB78AA">
                    <w:rPr>
                      <w:color w:val="FFFFFF" w:themeColor="background1"/>
                      <w:sz w:val="32"/>
                      <w:szCs w:val="32"/>
                    </w:rPr>
                    <w:t>ул</w:t>
                  </w:r>
                  <w:proofErr w:type="gramStart"/>
                  <w:r w:rsidRPr="00DB78AA">
                    <w:rPr>
                      <w:color w:val="FFFFFF" w:themeColor="background1"/>
                      <w:sz w:val="32"/>
                      <w:szCs w:val="32"/>
                    </w:rPr>
                    <w:t>.К</w:t>
                  </w:r>
                  <w:proofErr w:type="gramEnd"/>
                  <w:r w:rsidRPr="00DB78AA">
                    <w:rPr>
                      <w:color w:val="FFFFFF" w:themeColor="background1"/>
                      <w:sz w:val="32"/>
                      <w:szCs w:val="32"/>
                    </w:rPr>
                    <w:t>омсомола</w:t>
                  </w:r>
                  <w:proofErr w:type="spellEnd"/>
                </w:p>
              </w:txbxContent>
            </v:textbox>
          </v:shape>
        </w:pict>
      </w:r>
    </w:p>
    <w:p w:rsidR="00DB78AA" w:rsidRPr="00E5464D" w:rsidRDefault="00DB78AA" w:rsidP="00DB78AA">
      <w:r>
        <w:rPr>
          <w:noProof/>
        </w:rPr>
        <w:pict>
          <v:shape id="Поле 295" o:spid="_x0000_s1325" type="#_x0000_t202" style="position:absolute;margin-left:132.7pt;margin-top:-51.6pt;width:26.6pt;height:26.6pt;rotation:-90;z-index:2519644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" filled="f" stroked="f">
            <v:fill o:detectmouseclick="t"/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</w:rPr>
                  </w:pPr>
                  <w:r w:rsidRPr="00DB78AA">
                    <w:rPr>
                      <w:noProof/>
                      <w:color w:val="FFFFFF" w:themeColor="background1"/>
                    </w:rPr>
                    <w:t>4,5м</w:t>
                  </w:r>
                </w:p>
              </w:txbxContent>
            </v:textbox>
          </v:shape>
        </w:pict>
      </w:r>
    </w:p>
    <w:p w:rsidR="00DB78AA" w:rsidRPr="00E5464D" w:rsidRDefault="00DB78AA" w:rsidP="00DB78AA">
      <w:r>
        <w:rPr>
          <w:noProof/>
        </w:rPr>
        <w:pict>
          <v:shape id="Прямая со стрелкой 9" o:spid="_x0000_s1328" type="#_x0000_t32" style="position:absolute;margin-left:48.3pt;margin-top:9.25pt;width:98.25pt;height:0;flip:x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" strokecolor="white">
            <v:stroke endarrow="open"/>
          </v:shape>
        </w:pict>
      </w: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</w:p>
    <w:p w:rsidR="00DB78AA" w:rsidRDefault="00DB78AA" w:rsidP="00DB78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Карта размещения рекламной конструкции №9   М</w:t>
      </w:r>
      <w:proofErr w:type="gramStart"/>
      <w:r>
        <w:rPr>
          <w:b/>
          <w:sz w:val="28"/>
          <w:szCs w:val="28"/>
        </w:rPr>
        <w:t>1</w:t>
      </w:r>
      <w:proofErr w:type="gramEnd"/>
      <w:r>
        <w:rPr>
          <w:b/>
          <w:sz w:val="28"/>
          <w:szCs w:val="28"/>
        </w:rPr>
        <w:t>:2000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B0A49">
        <w:rPr>
          <w:sz w:val="28"/>
          <w:szCs w:val="28"/>
        </w:rPr>
        <w:t>9-щит</w:t>
      </w:r>
    </w:p>
    <w:p w:rsidR="00DB78AA" w:rsidRDefault="00DB78AA" w:rsidP="00DB78AA">
      <w:pPr>
        <w:rPr>
          <w:sz w:val="28"/>
          <w:szCs w:val="28"/>
        </w:rPr>
      </w:pPr>
      <w:r>
        <w:rPr>
          <w:sz w:val="28"/>
          <w:szCs w:val="28"/>
        </w:rPr>
        <w:t xml:space="preserve">    площадь информационного поля – 9 м</w:t>
      </w:r>
      <w:proofErr w:type="gramStart"/>
      <w:r>
        <w:rPr>
          <w:sz w:val="28"/>
          <w:szCs w:val="28"/>
        </w:rPr>
        <w:t>2</w:t>
      </w:r>
      <w:proofErr w:type="gramEnd"/>
    </w:p>
    <w:p w:rsidR="00DB78AA" w:rsidRDefault="00DB78AA" w:rsidP="00DB78AA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автомобильная дорога   Мошенское-Кабож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Лубенское</w:t>
      </w:r>
      <w:proofErr w:type="spellEnd"/>
      <w:r>
        <w:rPr>
          <w:color w:val="000000"/>
          <w:sz w:val="28"/>
          <w:szCs w:val="28"/>
        </w:rPr>
        <w:t xml:space="preserve"> км 1+232 (справа)     </w:t>
      </w:r>
      <w:r w:rsidRPr="0090441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</w:p>
    <w:p w:rsidR="00DB78AA" w:rsidRPr="00904412" w:rsidRDefault="00DB78AA" w:rsidP="00DB7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</w:t>
      </w: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овый</w:t>
      </w:r>
      <w:proofErr w:type="spellEnd"/>
      <w:r>
        <w:rPr>
          <w:color w:val="000000"/>
          <w:sz w:val="28"/>
          <w:szCs w:val="28"/>
        </w:rPr>
        <w:t xml:space="preserve"> Поселок  </w:t>
      </w:r>
      <w:proofErr w:type="spellStart"/>
      <w:r>
        <w:rPr>
          <w:color w:val="000000"/>
          <w:sz w:val="28"/>
          <w:szCs w:val="28"/>
        </w:rPr>
        <w:t>ул.Молодежная</w:t>
      </w:r>
      <w:proofErr w:type="spellEnd"/>
      <w:r>
        <w:rPr>
          <w:color w:val="000000"/>
          <w:sz w:val="28"/>
          <w:szCs w:val="28"/>
        </w:rPr>
        <w:t xml:space="preserve"> в районе ж/д №19</w:t>
      </w:r>
    </w:p>
    <w:tbl>
      <w:tblPr>
        <w:tblpPr w:leftFromText="180" w:rightFromText="180" w:vertAnchor="text" w:horzAnchor="page" w:tblpX="8968" w:tblpY="114"/>
        <w:tblW w:w="7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2136"/>
      </w:tblGrid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№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Формат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Щит  (1,5 * 3 м)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Владелец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  <w:color w:val="485925"/>
              </w:rPr>
            </w:pPr>
            <w:r w:rsidRPr="004B1789">
              <w:rPr>
                <w:b/>
              </w:rPr>
              <w:t>На торги</w:t>
            </w:r>
          </w:p>
        </w:tc>
      </w:tr>
      <w:tr w:rsidR="00DB78AA" w:rsidRPr="004B1789" w:rsidTr="0032687E">
        <w:trPr>
          <w:trHeight w:val="292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Количество сторон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2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Рекламное поле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  <w:rPr>
                <w:b/>
              </w:rPr>
            </w:pPr>
            <w:r w:rsidRPr="004B1789">
              <w:rPr>
                <w:b/>
              </w:rPr>
              <w:t>9 м</w:t>
            </w:r>
            <w:proofErr w:type="gramStart"/>
            <w:r w:rsidRPr="004B1789">
              <w:rPr>
                <w:b/>
              </w:rPr>
              <w:t>2</w:t>
            </w:r>
            <w:proofErr w:type="gramEnd"/>
          </w:p>
        </w:tc>
      </w:tr>
      <w:tr w:rsidR="00DB78AA" w:rsidRPr="004B1789" w:rsidTr="0032687E">
        <w:trPr>
          <w:trHeight w:val="305"/>
        </w:trPr>
        <w:tc>
          <w:tcPr>
            <w:tcW w:w="0" w:type="auto"/>
            <w:gridSpan w:val="2"/>
          </w:tcPr>
          <w:p w:rsidR="00DB78AA" w:rsidRPr="004B1789" w:rsidRDefault="00DB78AA" w:rsidP="0032687E">
            <w:pPr>
              <w:tabs>
                <w:tab w:val="left" w:pos="2100"/>
              </w:tabs>
              <w:jc w:val="center"/>
              <w:rPr>
                <w:b/>
              </w:rPr>
            </w:pPr>
            <w:r w:rsidRPr="004B1789">
              <w:rPr>
                <w:b/>
              </w:rPr>
              <w:t>Технические  характеристики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фундамент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бетон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опорная стойка, каркас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металл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высота нижнего края рекламного щита от поверхности участка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не менее 4,5м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освещение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смена изображения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отсутствует</w:t>
            </w:r>
          </w:p>
        </w:tc>
      </w:tr>
      <w:tr w:rsidR="00DB78AA" w:rsidRPr="004B1789" w:rsidTr="0032687E">
        <w:trPr>
          <w:trHeight w:val="305"/>
        </w:trPr>
        <w:tc>
          <w:tcPr>
            <w:tcW w:w="5493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цвет конструкции</w:t>
            </w:r>
          </w:p>
        </w:tc>
        <w:tc>
          <w:tcPr>
            <w:tcW w:w="2136" w:type="dxa"/>
          </w:tcPr>
          <w:p w:rsidR="00DB78AA" w:rsidRPr="004B1789" w:rsidRDefault="00DB78AA" w:rsidP="0032687E">
            <w:pPr>
              <w:tabs>
                <w:tab w:val="left" w:pos="2100"/>
              </w:tabs>
            </w:pPr>
            <w:r w:rsidRPr="004B1789">
              <w:t>светлый тон</w:t>
            </w:r>
          </w:p>
        </w:tc>
      </w:tr>
    </w:tbl>
    <w:p w:rsidR="00DB78AA" w:rsidRPr="00904412" w:rsidRDefault="00DB78AA" w:rsidP="00DB78AA">
      <w:pPr>
        <w:rPr>
          <w:b/>
          <w:sz w:val="28"/>
          <w:szCs w:val="28"/>
        </w:rPr>
      </w:pPr>
    </w:p>
    <w:p w:rsidR="00DB78AA" w:rsidRPr="00AB0A49" w:rsidRDefault="00DB78AA" w:rsidP="00DB78AA">
      <w:pPr>
        <w:tabs>
          <w:tab w:val="left" w:pos="11310"/>
        </w:tabs>
        <w:rPr>
          <w:b/>
          <w:sz w:val="28"/>
          <w:szCs w:val="28"/>
        </w:rPr>
      </w:pPr>
      <w:r>
        <w:rPr>
          <w:i/>
          <w:noProof/>
          <w:sz w:val="40"/>
          <w:szCs w:val="40"/>
        </w:rPr>
        <w:pict>
          <v:shape id="_x0000_s1348" type="#_x0000_t75" style="position:absolute;margin-left:8pt;margin-top:-16.85pt;width:373.9pt;height:228pt;z-index:-25132851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">
            <v:imagedata r:id="rId43" o:title=""/>
            <o:lock v:ext="edit" aspectratio="f"/>
          </v:shape>
        </w:pict>
      </w:r>
      <w:r>
        <w:rPr>
          <w:b/>
          <w:sz w:val="28"/>
          <w:szCs w:val="28"/>
        </w:rPr>
        <w:tab/>
      </w:r>
    </w:p>
    <w:p w:rsidR="00DB78AA" w:rsidRPr="005429A1" w:rsidRDefault="00DB78AA" w:rsidP="00DB78AA">
      <w:pPr>
        <w:jc w:val="center"/>
        <w:rPr>
          <w:b/>
          <w:sz w:val="40"/>
          <w:szCs w:val="40"/>
        </w:rPr>
      </w:pPr>
      <w:r>
        <w:rPr>
          <w:i/>
          <w:noProof/>
          <w:sz w:val="40"/>
          <w:szCs w:val="40"/>
        </w:rPr>
        <w:t xml:space="preserve"> </w:t>
      </w:r>
    </w:p>
    <w:p w:rsidR="00DB78AA" w:rsidRDefault="00DB78AA" w:rsidP="00DB78AA">
      <w:pPr>
        <w:ind w:left="-284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pict>
          <v:shape id="_x0000_s1357" type="#_x0000_t32" style="position:absolute;left:0;text-align:left;margin-left:234pt;margin-top:536.8pt;width:48pt;height:8.25pt;flip:x;z-index:251997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" strokecolor="#4f81bd" strokeweight="2pt">
            <v:stroke endarrow="open"/>
            <v:shadow on="t" color="black" opacity="24903f" origin=",.5" offset="0,.55556mm"/>
          </v:shape>
        </w:pict>
      </w:r>
      <w:r>
        <w:rPr>
          <w:i/>
          <w:noProof/>
          <w:sz w:val="40"/>
          <w:szCs w:val="40"/>
        </w:rPr>
        <w:pict>
          <v:shape id="_x0000_s1356" type="#_x0000_t202" style="position:absolute;left:0;text-align:left;margin-left:269.65pt;margin-top:511.5pt;width:120pt;height:21.4pt;z-index:251996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">
            <v:textbox style="mso-fit-shape-to-text:t">
              <w:txbxContent>
                <w:p w:rsidR="00DB78AA" w:rsidRPr="004B1789" w:rsidRDefault="00DB78AA" w:rsidP="00DB78AA">
                  <w:pPr>
                    <w:rPr>
                      <w:color w:val="000000"/>
                    </w:rPr>
                  </w:pPr>
                  <w:proofErr w:type="spellStart"/>
                  <w:r w:rsidRPr="004B1789">
                    <w:rPr>
                      <w:color w:val="000000"/>
                    </w:rPr>
                    <w:t>ул</w:t>
                  </w:r>
                  <w:proofErr w:type="gramStart"/>
                  <w:r w:rsidRPr="004B1789">
                    <w:rPr>
                      <w:color w:val="000000"/>
                    </w:rPr>
                    <w:t>.М</w:t>
                  </w:r>
                  <w:proofErr w:type="gramEnd"/>
                  <w:r w:rsidRPr="004B1789">
                    <w:rPr>
                      <w:color w:val="000000"/>
                    </w:rPr>
                    <w:t>олодежная</w:t>
                  </w:r>
                  <w:proofErr w:type="spellEnd"/>
                  <w:r w:rsidRPr="004B1789">
                    <w:rPr>
                      <w:color w:val="000000"/>
                    </w:rPr>
                    <w:t xml:space="preserve"> д.19</w:t>
                  </w:r>
                </w:p>
              </w:txbxContent>
            </v:textbox>
          </v:shape>
        </w:pict>
      </w:r>
      <w:r>
        <w:rPr>
          <w:i/>
          <w:noProof/>
          <w:sz w:val="40"/>
          <w:szCs w:val="40"/>
        </w:rPr>
        <w:pict>
          <v:rect id="_x0000_s1355" style="position:absolute;left:0;text-align:left;margin-left:230.25pt;margin-top:545.05pt;width:7.5pt;height:6.75pt;z-index:25199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" fillcolor="#4f81bd" strokecolor="#243f60" strokeweight="2pt"/>
        </w:pict>
      </w:r>
      <w:r>
        <w:rPr>
          <w:i/>
          <w:noProof/>
          <w:sz w:val="40"/>
          <w:szCs w:val="40"/>
        </w:rPr>
        <w:pict>
          <v:shape id="Прямая со стрелкой 5" o:spid="_x0000_s1337" type="#_x0000_t32" style="position:absolute;left:0;text-align:left;margin-left:204.75pt;margin-top:530.2pt;width:18.75pt;height:21.6pt;flip:x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">
            <v:stroke endarrow="open"/>
          </v:shape>
        </w:pict>
      </w:r>
      <w:r>
        <w:rPr>
          <w:i/>
          <w:noProof/>
          <w:sz w:val="40"/>
          <w:szCs w:val="40"/>
        </w:rPr>
        <w:pict>
          <v:shape id="_x0000_s1335" type="#_x0000_t202" style="position:absolute;left:0;text-align:left;margin-left:215.65pt;margin-top:511.2pt;width:26.25pt;height:18.95pt;z-index:25197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">
            <v:textbox style="mso-fit-shape-to-text:t">
              <w:txbxContent>
                <w:p w:rsidR="00DB78AA" w:rsidRPr="00FC467C" w:rsidRDefault="00DB78AA" w:rsidP="00DB78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6м</w:t>
                  </w:r>
                </w:p>
              </w:txbxContent>
            </v:textbox>
          </v:shape>
        </w:pict>
      </w:r>
      <w:r w:rsidRPr="00B67AE8">
        <w:rPr>
          <w:b/>
          <w:noProof/>
          <w:sz w:val="40"/>
          <w:szCs w:val="40"/>
        </w:rPr>
        <w:pict>
          <v:line id="Прямая соединительная линия 23" o:spid="_x0000_s1354" style="position:absolute;left:0;text-align:left;flip:x;z-index:251994112;visibility:visible" from="177.75pt,480.55pt" to="184.5pt,4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"/>
        </w:pict>
      </w:r>
      <w:r w:rsidRPr="00B67AE8">
        <w:rPr>
          <w:b/>
          <w:noProof/>
          <w:sz w:val="40"/>
          <w:szCs w:val="40"/>
        </w:rPr>
        <w:pict>
          <v:line id="_x0000_s1353" style="position:absolute;left:0;text-align:left;flip:x;z-index:251993088;visibility:visible" from="177pt,478.3pt" to="186.75pt,4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" strokecolor="#4579b8"/>
        </w:pict>
      </w:r>
      <w:r w:rsidRPr="00B67AE8">
        <w:rPr>
          <w:b/>
          <w:noProof/>
          <w:sz w:val="40"/>
          <w:szCs w:val="40"/>
        </w:rPr>
        <w:pict>
          <v:shape id="_x0000_s1352" type="#_x0000_t32" style="position:absolute;left:0;text-align:left;margin-left:165.75pt;margin-top:545.05pt;width:21pt;height:6.6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">
            <v:stroke endarrow="open"/>
          </v:shape>
        </w:pict>
      </w:r>
      <w:r>
        <w:rPr>
          <w:i/>
          <w:noProof/>
          <w:sz w:val="40"/>
          <w:szCs w:val="40"/>
        </w:rPr>
        <w:pict>
          <v:shape id="_x0000_s1338" type="#_x0000_t202" style="position:absolute;left:0;text-align:left;margin-left:132.6pt;margin-top:536.65pt;width:33pt;height:21.4pt;z-index:25197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">
            <v:textbox style="mso-fit-shape-to-text:t">
              <w:txbxContent>
                <w:p w:rsidR="00DB78AA" w:rsidRDefault="00DB78AA" w:rsidP="00DB78AA">
                  <w:r>
                    <w:t>№9</w:t>
                  </w:r>
                </w:p>
              </w:txbxContent>
            </v:textbox>
          </v:shape>
        </w:pict>
      </w:r>
      <w:r w:rsidRPr="00B67AE8">
        <w:rPr>
          <w:b/>
          <w:noProof/>
          <w:sz w:val="40"/>
          <w:szCs w:val="40"/>
        </w:rPr>
        <w:pict>
          <v:shape id="_x0000_s1351" type="#_x0000_t32" style="position:absolute;left:0;text-align:left;margin-left:132.75pt;margin-top:467.8pt;width:54pt;height:10.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b/>
          <w:noProof/>
          <w:sz w:val="40"/>
          <w:szCs w:val="40"/>
        </w:rPr>
        <w:pict>
          <v:shape id="_x0000_s1350" type="#_x0000_t202" style="position:absolute;left:0;text-align:left;margin-left:36.4pt;margin-top:454.5pt;width:96pt;height:21.4pt;z-index:25199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">
            <v:textbox style="mso-fit-shape-to-text:t">
              <w:txbxContent>
                <w:p w:rsidR="00DB78AA" w:rsidRPr="00B3036C" w:rsidRDefault="00DB78AA" w:rsidP="00DB78AA">
                  <w:proofErr w:type="spellStart"/>
                  <w:r w:rsidRPr="00B3036C">
                    <w:t>ул</w:t>
                  </w:r>
                  <w:proofErr w:type="gramStart"/>
                  <w:r w:rsidRPr="00B3036C">
                    <w:t>.М</w:t>
                  </w:r>
                  <w:proofErr w:type="gramEnd"/>
                  <w:r w:rsidRPr="00B3036C">
                    <w:t>олодежная</w:t>
                  </w:r>
                  <w:proofErr w:type="spellEnd"/>
                </w:p>
              </w:txbxContent>
            </v:textbox>
          </v:shape>
        </w:pict>
      </w:r>
      <w:r>
        <w:rPr>
          <w:i/>
          <w:noProof/>
          <w:sz w:val="40"/>
          <w:szCs w:val="40"/>
        </w:rPr>
        <w:pict>
          <v:shape id="Блок-схема: узел 7" o:spid="_x0000_s1349" type="#_x0000_t120" style="position:absolute;left:0;text-align:left;margin-left:186.75pt;margin-top:545.2pt;width:9.75pt;height:6.6pt;z-index:25198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i/>
          <w:noProof/>
          <w:sz w:val="40"/>
          <w:szCs w:val="40"/>
        </w:rPr>
        <w:pict>
          <v:shape id="_x0000_s1347" type="#_x0000_t32" style="position:absolute;left:0;text-align:left;margin-left:242.25pt;margin-top:458.3pt;width:8.25pt;height:20.25pt;flip:y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" strokecolor="#4f81bd" strokeweight="2pt">
            <v:stroke endarrow="open"/>
            <v:shadow on="t" color="black" opacity="24903f" origin=",.5" offset="0,.55556mm"/>
          </v:shape>
        </w:pict>
      </w:r>
      <w:r>
        <w:rPr>
          <w:i/>
          <w:noProof/>
          <w:sz w:val="40"/>
          <w:szCs w:val="40"/>
        </w:rPr>
        <w:pict>
          <v:shape id="_x0000_s1346" type="#_x0000_t202" style="position:absolute;left:0;text-align:left;margin-left:229.9pt;margin-top:478.3pt;width:76.5pt;height:21.4pt;z-index:2519859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">
            <v:textbox style="mso-fit-shape-to-text:t">
              <w:txbxContent>
                <w:p w:rsidR="00DB78AA" w:rsidRPr="00751647" w:rsidRDefault="00DB78AA" w:rsidP="00DB78AA">
                  <w:r w:rsidRPr="00751647">
                    <w:t>ул. Зеленая</w:t>
                  </w:r>
                </w:p>
              </w:txbxContent>
            </v:textbox>
          </v:shape>
        </w:pict>
      </w:r>
      <w:r>
        <w:rPr>
          <w:i/>
          <w:noProof/>
          <w:sz w:val="40"/>
          <w:szCs w:val="40"/>
        </w:rPr>
        <w:pict>
          <v:line id="_x0000_s1345" style="position:absolute;left:0;text-align:left;flip:x y;z-index:251984896;visibility:visible;mso-width-relative:margin;mso-height-relative:margin" from="196.3pt,503.45pt" to="200.15pt,5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"/>
        </w:pict>
      </w:r>
      <w:r>
        <w:rPr>
          <w:i/>
          <w:noProof/>
          <w:sz w:val="40"/>
          <w:szCs w:val="40"/>
        </w:rPr>
        <w:pict>
          <v:line id="_x0000_s1344" style="position:absolute;left:0;text-align:left;flip:x;z-index:251983872;visibility:visible;mso-width-relative:margin;mso-height-relative:margin" from="177pt,482.3pt" to="180.7pt,4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" strokecolor="#4579b8"/>
        </w:pict>
      </w:r>
      <w:r>
        <w:rPr>
          <w:i/>
          <w:noProof/>
          <w:sz w:val="40"/>
          <w:szCs w:val="40"/>
        </w:rPr>
        <w:pict>
          <v:line id="_x0000_s1343" style="position:absolute;left:0;text-align:left;z-index:251982848;visibility:visible" from="177pt,482.3pt" to="177pt,4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" strokecolor="#4579b8"/>
        </w:pict>
      </w:r>
      <w:r>
        <w:rPr>
          <w:i/>
          <w:noProof/>
          <w:sz w:val="40"/>
          <w:szCs w:val="40"/>
        </w:rPr>
        <w:pict>
          <v:line id="_x0000_s1340" style="position:absolute;left:0;text-align:left;z-index:251979776;visibility:visible;mso-width-relative:margin;mso-height-relative:margin" from="196.5pt,503.3pt" to="210.2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"/>
        </w:pict>
      </w:r>
      <w:r>
        <w:rPr>
          <w:i/>
          <w:noProof/>
          <w:sz w:val="40"/>
          <w:szCs w:val="40"/>
        </w:rPr>
        <w:pict>
          <v:shape id="_x0000_s1342" type="#_x0000_t32" style="position:absolute;left:0;text-align:left;margin-left:186.75pt;margin-top:522.05pt;width:17.8pt;height:4.5pt;z-index:251981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">
            <v:stroke endarrow="open"/>
          </v:shape>
        </w:pict>
      </w:r>
      <w:r>
        <w:rPr>
          <w:i/>
          <w:noProof/>
          <w:sz w:val="40"/>
          <w:szCs w:val="40"/>
        </w:rPr>
        <w:pict>
          <v:shape id="_x0000_s1341" type="#_x0000_t202" style="position:absolute;left:0;text-align:left;margin-left:147.4pt;margin-top:511.35pt;width:39pt;height:18.95pt;z-index:25198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">
            <v:textbox style="mso-fit-shape-to-text:t">
              <w:txbxContent>
                <w:p w:rsidR="00DB78AA" w:rsidRPr="005D4485" w:rsidRDefault="00DB78AA" w:rsidP="00DB78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29</w:t>
                  </w:r>
                  <w:r w:rsidRPr="005D4485">
                    <w:rPr>
                      <w:sz w:val="18"/>
                      <w:szCs w:val="18"/>
                    </w:rPr>
                    <w:t>0 м</w:t>
                  </w:r>
                </w:p>
              </w:txbxContent>
            </v:textbox>
          </v:shape>
        </w:pict>
      </w:r>
      <w:r>
        <w:rPr>
          <w:i/>
          <w:noProof/>
          <w:sz w:val="40"/>
          <w:szCs w:val="40"/>
        </w:rPr>
        <w:pict>
          <v:line id="_x0000_s1339" style="position:absolute;left:0;text-align:left;z-index:251978752;visibility:visible;mso-width-relative:margin;mso-height-relative:margin" from="177pt,482.3pt" to="196.5pt,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"/>
        </w:pict>
      </w:r>
      <w:r>
        <w:rPr>
          <w:i/>
          <w:noProof/>
          <w:sz w:val="40"/>
          <w:szCs w:val="40"/>
        </w:rPr>
        <w:pict>
          <v:line id="_x0000_s1336" style="position:absolute;left:0;text-align:left;z-index:251975680;visibility:visible;mso-height-relative:margin" from="196.5pt,552.05pt" to="210.2pt,5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"/>
        </w:pict>
      </w:r>
    </w:p>
    <w:p w:rsidR="00DB78AA" w:rsidRPr="00AB0A49" w:rsidRDefault="00DB78AA" w:rsidP="00DB78AA">
      <w:pPr>
        <w:rPr>
          <w:sz w:val="40"/>
          <w:szCs w:val="40"/>
        </w:rPr>
      </w:pPr>
    </w:p>
    <w:p w:rsidR="00DB78AA" w:rsidRPr="00AB0A49" w:rsidRDefault="00DB78AA" w:rsidP="00DB78AA">
      <w:pPr>
        <w:rPr>
          <w:sz w:val="40"/>
          <w:szCs w:val="40"/>
        </w:rPr>
      </w:pPr>
      <w:r w:rsidRPr="00B67AE8">
        <w:rPr>
          <w:noProof/>
        </w:rPr>
        <w:pict>
          <v:shape id="_x0000_s1361" type="#_x0000_t202" style="position:absolute;margin-left:133.55pt;margin-top:8.2pt;width:96.2pt;height:39.75pt;z-index:2520012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" filled="f" stroked="f">
            <v:textbox>
              <w:txbxContent>
                <w:p w:rsidR="00DB78AA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>д.Новый поселок</w:t>
                  </w:r>
                </w:p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 xml:space="preserve"> ул.Зеленая</w:t>
                  </w:r>
                </w:p>
              </w:txbxContent>
            </v:textbox>
          </v:shape>
        </w:pict>
      </w:r>
    </w:p>
    <w:p w:rsidR="00DB78AA" w:rsidRPr="00AB0A49" w:rsidRDefault="00DB78AA" w:rsidP="00DB78AA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362" type="#_x0000_t32" style="position:absolute;margin-left:205.2pt;margin-top:17.05pt;width:18pt;height:24.7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line id="Прямая соединительная линия 304" o:spid="_x0000_s1383" style="position:absolute;flip:y;z-index:252023808;visibility:visible;mso-width-relative:margin;mso-height-relative:margin" from="110.7pt,10.3pt" to="122.7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" strokecolor="#4579b8"/>
        </w:pict>
      </w:r>
      <w:r w:rsidRPr="00B67AE8">
        <w:rPr>
          <w:noProof/>
        </w:rPr>
        <w:pict>
          <v:line id="Прямая соединительная линия 302" o:spid="_x0000_s1381" style="position:absolute;flip:x y;z-index:252021760;visibility:visible;mso-width-relative:margin;mso-height-relative:margin" from="112.2pt,15.55pt" to="168.4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" strokecolor="#4579b8"/>
        </w:pict>
      </w:r>
    </w:p>
    <w:p w:rsidR="00DB78AA" w:rsidRPr="00AB0A49" w:rsidRDefault="00DB78AA" w:rsidP="00DB78AA">
      <w:pPr>
        <w:rPr>
          <w:sz w:val="40"/>
          <w:szCs w:val="40"/>
        </w:rPr>
      </w:pPr>
      <w:r w:rsidRPr="00B67AE8">
        <w:rPr>
          <w:noProof/>
        </w:rPr>
        <w:pict>
          <v:shape id="_x0000_s1359" type="#_x0000_t202" style="position:absolute;margin-left:14.5pt;margin-top:5.7pt;width:97.7pt;height:39.75pt;z-index:2519992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" filled="f" stroked="f">
            <v:textbox>
              <w:txbxContent>
                <w:p w:rsidR="00DB78AA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>д.Новый поселок</w:t>
                  </w:r>
                </w:p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 xml:space="preserve"> ул. Молодежная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_x0000_s1360" type="#_x0000_t32" style="position:absolute;margin-left:110.9pt;margin-top:6.45pt;width:20.8pt;height:11.25pt;flip:y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" strokecolor="#4f81bd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378" type="#_x0000_t202" style="position:absolute;margin-left:161.55pt;margin-top:12.35pt;width:27.45pt;height:18.75pt;z-index:2520186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" filled="f" stroked="f">
            <v:textbox>
              <w:txbxContent>
                <w:p w:rsidR="00DB78AA" w:rsidRPr="001621C8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>
                    <w:rPr>
                      <w:b/>
                      <w:i/>
                      <w:noProof/>
                    </w:rPr>
                    <w:t>5м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line id="_x0000_s1382" style="position:absolute;z-index:252022784;visibility:visible" from="96.45pt,16.15pt" to="103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" strokecolor="#4579b8"/>
        </w:pict>
      </w:r>
    </w:p>
    <w:p w:rsidR="00DB78AA" w:rsidRPr="00AB0A49" w:rsidRDefault="00DB78AA" w:rsidP="00DB78AA">
      <w:pPr>
        <w:rPr>
          <w:sz w:val="40"/>
          <w:szCs w:val="40"/>
        </w:rPr>
      </w:pPr>
      <w:r w:rsidRPr="00B67AE8">
        <w:rPr>
          <w:noProof/>
        </w:rPr>
        <w:pict>
          <v:shape id="Поле 301" o:spid="_x0000_s1380" type="#_x0000_t202" style="position:absolute;margin-left:138.05pt;margin-top:17pt;width:20.45pt;height:21pt;z-index:2520207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" filled="f" stroked="f">
            <v:textbox style="mso-fit-shape-to-text:t">
              <w:txbxContent>
                <w:p w:rsidR="00DB78AA" w:rsidRPr="00685270" w:rsidRDefault="00DB78AA" w:rsidP="00DB78AA">
                  <w:pPr>
                    <w:jc w:val="center"/>
                    <w:rPr>
                      <w:b/>
                      <w:i/>
                      <w:noProof/>
                      <w:sz w:val="24"/>
                      <w:szCs w:val="24"/>
                    </w:rPr>
                  </w:pPr>
                  <w:r w:rsidRPr="00685270">
                    <w:rPr>
                      <w:b/>
                      <w:i/>
                      <w:noProof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 w:rsidRPr="00B67AE8">
        <w:rPr>
          <w:noProof/>
        </w:rPr>
        <w:pict>
          <v:shape id="_x0000_s1379" type="#_x0000_t32" style="position:absolute;margin-left:168.75pt;margin-top:2.95pt;width:0;height:20.55pt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" strokecolor="#4579b8">
            <v:stroke endarrow="open"/>
          </v:shape>
        </w:pict>
      </w:r>
    </w:p>
    <w:p w:rsidR="00DB78AA" w:rsidRPr="00AB0A49" w:rsidRDefault="00DB78AA" w:rsidP="00DB78AA">
      <w:pPr>
        <w:rPr>
          <w:sz w:val="40"/>
          <w:szCs w:val="40"/>
        </w:rPr>
      </w:pPr>
      <w:r w:rsidRPr="00B67AE8">
        <w:rPr>
          <w:noProof/>
        </w:rPr>
        <w:pict>
          <v:shape id="Поле 305" o:spid="_x0000_s1384" type="#_x0000_t202" style="position:absolute;margin-left:128.8pt;margin-top:-38.75pt;width:27.05pt;height:31.25pt;rotation:3184858fd;z-index:2520248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" filled="f" stroked="f">
            <v:textbox style="mso-fit-shape-to-text:t">
              <w:txbxContent>
                <w:p w:rsidR="00DB78AA" w:rsidRPr="00685270" w:rsidRDefault="00DB78AA" w:rsidP="00DB78AA">
                  <w:pPr>
                    <w:jc w:val="center"/>
                    <w:rPr>
                      <w:b/>
                      <w:i/>
                      <w:noProof/>
                    </w:rPr>
                  </w:pPr>
                  <w:r w:rsidRPr="00685270">
                    <w:rPr>
                      <w:b/>
                      <w:i/>
                      <w:noProof/>
                    </w:rPr>
                    <w:t>532м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358" type="#_x0000_t120" style="position:absolute;margin-left:158.7pt;margin-top:.2pt;width:4.5pt;height:3.55pt;z-index:25199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" fillcolor="#652523" strokecolor="#bc4542">
            <v:fill color2="#ba4442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sz w:val="40"/>
          <w:szCs w:val="40"/>
        </w:rPr>
        <w:pict>
          <v:line id="_x0000_s1377" style="position:absolute;z-index:252017664;visibility:visible;mso-width-relative:margin" from="164.7pt,2.45pt" to="172.9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" strokecolor="#4579b8"/>
        </w:pict>
      </w:r>
    </w:p>
    <w:p w:rsidR="00DB78AA" w:rsidRPr="00AB0A49" w:rsidRDefault="00DB78AA" w:rsidP="00DB78AA">
      <w:pPr>
        <w:rPr>
          <w:sz w:val="40"/>
          <w:szCs w:val="40"/>
        </w:rPr>
      </w:pPr>
      <w:r>
        <w:rPr>
          <w:noProof/>
        </w:rPr>
        <w:pict>
          <v:shape id="_x0000_s1364" type="#_x0000_t75" style="position:absolute;margin-left:405.65pt;margin-top:13.15pt;width:377.25pt;height:215.25pt;z-index:-251312128;visibility:visible">
            <v:imagedata r:id="rId44" o:title="IMG_6141"/>
          </v:shape>
        </w:pict>
      </w:r>
      <w:r>
        <w:rPr>
          <w:noProof/>
        </w:rPr>
        <w:pict>
          <v:shape id="Рисунок 28" o:spid="_x0000_s1363" type="#_x0000_t75" style="position:absolute;margin-left:9.45pt;margin-top:14.35pt;width:371.25pt;height:215.25pt;z-index:-251313152;visibility:visible">
            <v:imagedata r:id="rId45" o:title="IMG_6139"/>
          </v:shape>
        </w:pict>
      </w:r>
    </w:p>
    <w:p w:rsidR="00DB78AA" w:rsidRDefault="00DB78AA" w:rsidP="00DB78AA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368" style="position:absolute;margin-left:629.7pt;margin-top:16.1pt;width:67.5pt;height:35.3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</w:p>
    <w:p w:rsidR="00DB78AA" w:rsidRDefault="00DB78AA" w:rsidP="00DB78AA">
      <w:pPr>
        <w:tabs>
          <w:tab w:val="left" w:pos="1830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366" style="position:absolute;margin-left:40.95pt;margin-top:.6pt;width:69.75pt;height:36pt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>
        <w:rPr>
          <w:sz w:val="40"/>
          <w:szCs w:val="40"/>
        </w:rPr>
        <w:tab/>
      </w:r>
    </w:p>
    <w:p w:rsidR="00DB78AA" w:rsidRPr="00104CB5" w:rsidRDefault="00DB78AA" w:rsidP="00DB78AA">
      <w:pPr>
        <w:tabs>
          <w:tab w:val="left" w:pos="8640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372" type="#_x0000_t32" style="position:absolute;margin-left:80.7pt;margin-top:97.6pt;width:289.5pt;height:6.75pt;flip:y;z-index:25201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_x0000_s1373" type="#_x0000_t202" style="position:absolute;margin-left:143.95pt;margin-top:107.9pt;width:34.7pt;height:21.85pt;z-index:2520135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" filled="f" stroked="f">
            <v:textbox style="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 w:themeColor="background1"/>
                      <w:sz w:val="24"/>
                      <w:szCs w:val="24"/>
                    </w:rPr>
                    <w:t>11м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375" type="#_x0000_t32" style="position:absolute;margin-left:91.2pt;margin-top:13.6pt;width:0;height:90.75pt;flip:y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" strokecolor="white" strokeweight="2pt">
            <v:stroke endarrow="open"/>
            <v:shadow on="t" color="black" opacity="24903f" origin=",.5" offset="0,.55556mm"/>
          </v:shape>
        </w:pict>
      </w:r>
      <w:r w:rsidRPr="00B67AE8">
        <w:rPr>
          <w:noProof/>
        </w:rPr>
        <w:pict>
          <v:shape id="Поле 297" o:spid="_x0000_s1376" type="#_x0000_t202" style="position:absolute;margin-left:-87.85pt;margin-top:231.95pt;width:396pt;height:30.55pt;rotation:-90;z-index:252016640;visibility:visible;mso-wrap-style:none;mso-height-relative:margin" filled="f" stroked="f">
            <v:textbox style="mso-next-textbox:#Поле 297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 w:themeColor="background1"/>
                      <w:sz w:val="24"/>
                      <w:szCs w:val="24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rect id="_x0000_s1365" style="position:absolute;margin-left:71.05pt;margin-top:13.6pt;width:9.4pt;height:93.9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line id="Прямая соединительная линия 295" o:spid="_x0000_s1374" style="position:absolute;flip:x y;z-index:252014592;visibility:visible;mso-width-relative:margin;mso-height-relative:margin" from="332.7pt,81pt" to="394.9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" strokecolor="white"/>
        </w:pict>
      </w:r>
      <w:r>
        <w:rPr>
          <w:noProof/>
          <w:sz w:val="40"/>
          <w:szCs w:val="40"/>
        </w:rPr>
        <w:pict>
          <v:line id="_x0000_s1370" style="position:absolute;flip:x;z-index:252010496;visibility:visible;mso-width-relative:margin;mso-height-relative:margin" from="545.7pt,81.1pt" to="553.95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" strokecolor="white"/>
        </w:pict>
      </w:r>
      <w:r>
        <w:rPr>
          <w:noProof/>
          <w:sz w:val="40"/>
          <w:szCs w:val="40"/>
        </w:rPr>
        <w:pict>
          <v:rect id="_x0000_s1367" style="position:absolute;margin-left:659.7pt;margin-top:6.1pt;width:9pt;height:98.25pt;z-index:25200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" fillcolor="#506329" stroked="f">
            <v:fill color2="#93b64c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B67AE8">
        <w:rPr>
          <w:noProof/>
        </w:rPr>
        <w:pict>
          <v:shape id="Поле 292" o:spid="_x0000_s1371" type="#_x0000_t202" style="position:absolute;margin-left:592.2pt;margin-top:97.25pt;width:28.6pt;height:21.85pt;z-index:25201152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" filled="f" stroked="f">
            <v:textbox style="mso-next-textbox:#Поле 292;mso-fit-shape-to-text:t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 w:themeColor="background1"/>
                      <w:sz w:val="24"/>
                      <w:szCs w:val="24"/>
                    </w:rPr>
                    <w:t>5м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Прямая со стрелкой 290" o:spid="_x0000_s1369" type="#_x0000_t32" style="position:absolute;margin-left:550.2pt;margin-top:97.25pt;width:104.25pt;height:6.75pt;flip:x y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" strokecolor="white" strokeweight="2pt">
            <v:stroke endarrow="open"/>
            <v:shadow on="t" color="black" opacity="24903f" origin=",.5" offset="0,.55556mm"/>
          </v:shape>
        </w:pict>
      </w:r>
      <w:r>
        <w:rPr>
          <w:sz w:val="40"/>
          <w:szCs w:val="40"/>
        </w:rPr>
        <w:tab/>
      </w:r>
    </w:p>
    <w:p w:rsidR="00DB78AA" w:rsidRDefault="00DB78AA" w:rsidP="00DB78AA"/>
    <w:p w:rsidR="00DB78AA" w:rsidRDefault="00DB78AA" w:rsidP="00DB78AA">
      <w:pPr>
        <w:jc w:val="center"/>
      </w:pPr>
      <w:r w:rsidRPr="00B67AE8">
        <w:rPr>
          <w:noProof/>
        </w:rPr>
        <w:pict>
          <v:shape id="Поле 306" o:spid="_x0000_s1385" type="#_x0000_t202" style="position:absolute;left:0;text-align:left;margin-left:403.45pt;margin-top:11.4pt;width:95.45pt;height:47.6pt;rotation:-1705321fd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" filled="f" stroked="f">
            <v:textbox style="mso-next-textbox:#Поле 306"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 w:themeColor="background1"/>
                      <w:sz w:val="24"/>
                      <w:szCs w:val="24"/>
                    </w:rPr>
                    <w:t>ул.Молодежная</w:t>
                  </w:r>
                </w:p>
              </w:txbxContent>
            </v:textbox>
          </v:shape>
        </w:pict>
      </w:r>
    </w:p>
    <w:p w:rsidR="00DB78AA" w:rsidRDefault="00DB78AA" w:rsidP="00DB78AA">
      <w:pPr>
        <w:tabs>
          <w:tab w:val="left" w:pos="2175"/>
        </w:tabs>
      </w:pPr>
      <w:r>
        <w:tab/>
      </w:r>
      <w:r>
        <w:rPr>
          <w:noProof/>
        </w:rPr>
        <w:pict>
          <v:shape id="_x0000_s1443" type="#_x0000_t202" style="position:absolute;margin-left:-68.35pt;margin-top:652.9pt;width:396pt;height:27pt;rotation:-90;z-index:252086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" filled="f" stroked="f">
            <v:textbox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/>
                      <w:sz w:val="24"/>
                      <w:szCs w:val="24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4" type="#_x0000_t202" style="position:absolute;margin-left:-68.35pt;margin-top:652.9pt;width:396pt;height:27pt;rotation:-90;z-index:252088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" filled="f" stroked="f">
            <v:textbox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/>
                      <w:sz w:val="24"/>
                      <w:szCs w:val="24"/>
                    </w:rPr>
                    <w:t>4,5м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45" type="#_x0000_t202" style="position:absolute;margin-left:-68.35pt;margin-top:652.9pt;width:396pt;height:27pt;rotation:-90;z-index:252090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" filled="f" stroked="f">
            <v:textbox>
              <w:txbxContent>
                <w:p w:rsidR="00DB78AA" w:rsidRPr="00DB78AA" w:rsidRDefault="00DB78AA" w:rsidP="00DB78AA">
                  <w:pPr>
                    <w:jc w:val="center"/>
                    <w:rPr>
                      <w:noProof/>
                      <w:color w:val="FFFFFF"/>
                      <w:sz w:val="24"/>
                      <w:szCs w:val="24"/>
                    </w:rPr>
                  </w:pPr>
                  <w:r w:rsidRPr="00DB78AA">
                    <w:rPr>
                      <w:noProof/>
                      <w:color w:val="FFFFFF"/>
                      <w:sz w:val="24"/>
                      <w:szCs w:val="24"/>
                    </w:rPr>
                    <w:t>4,5м</w:t>
                  </w:r>
                </w:p>
              </w:txbxContent>
            </v:textbox>
          </v:shape>
        </w:pict>
      </w:r>
    </w:p>
    <w:p w:rsidR="00DB78AA" w:rsidRDefault="00DB78AA" w:rsidP="00DB78AA">
      <w:pPr>
        <w:jc w:val="center"/>
      </w:pPr>
    </w:p>
    <w:p w:rsidR="00DB78AA" w:rsidRDefault="00DB78AA" w:rsidP="00DB78AA">
      <w:pPr>
        <w:jc w:val="center"/>
      </w:pPr>
    </w:p>
    <w:p w:rsidR="00DB78AA" w:rsidRDefault="00DB78AA" w:rsidP="00DB78AA">
      <w:pPr>
        <w:jc w:val="center"/>
      </w:pPr>
    </w:p>
    <w:p w:rsidR="00DB78AA" w:rsidRDefault="00DB78AA" w:rsidP="00DB78AA">
      <w:pPr>
        <w:jc w:val="center"/>
        <w:sectPr w:rsidR="00DB78AA" w:rsidSect="008F5EFB">
          <w:footerReference w:type="default" r:id="rId46"/>
          <w:pgSz w:w="16838" w:h="11906" w:orient="landscape"/>
          <w:pgMar w:top="709" w:right="1134" w:bottom="1418" w:left="1134" w:header="709" w:footer="0" w:gutter="0"/>
          <w:cols w:space="708"/>
          <w:docGrid w:linePitch="360"/>
        </w:sectPr>
      </w:pPr>
    </w:p>
    <w:p w:rsidR="00DB78AA" w:rsidRDefault="00DB78AA" w:rsidP="00DB78AA">
      <w:pPr>
        <w:jc w:val="center"/>
      </w:pPr>
      <w:r w:rsidRPr="008F1834">
        <w:rPr>
          <w:noProof/>
        </w:rPr>
        <w:lastRenderedPageBreak/>
        <w:pict>
          <v:shape id="Рисунок 2" o:spid="_x0000_i1036" type="#_x0000_t75" alt="3.jpg" style="width:523.4pt;height:740.45pt;visibility:visible">
            <v:imagedata r:id="rId47" o:title="3"/>
          </v:shape>
        </w:pict>
      </w:r>
    </w:p>
    <w:p w:rsidR="00DB78AA" w:rsidRPr="00DB78AA" w:rsidRDefault="00DB78AA" w:rsidP="00DB78AA">
      <w:pPr>
        <w:tabs>
          <w:tab w:val="left" w:pos="1154"/>
        </w:tabs>
        <w:rPr>
          <w:sz w:val="28"/>
        </w:rPr>
      </w:pPr>
      <w:r>
        <w:lastRenderedPageBreak/>
        <w:tab/>
      </w:r>
    </w:p>
    <w:sectPr w:rsidR="00DB78AA" w:rsidRPr="00DB78AA" w:rsidSect="00DB78AA">
      <w:footerReference w:type="first" r:id="rId48"/>
      <w:pgSz w:w="11907" w:h="16840" w:code="9"/>
      <w:pgMar w:top="567" w:right="567" w:bottom="1077" w:left="1276" w:header="851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5E2" w:rsidRDefault="004805E2">
      <w:r>
        <w:separator/>
      </w:r>
    </w:p>
  </w:endnote>
  <w:endnote w:type="continuationSeparator" w:id="0">
    <w:p w:rsidR="004805E2" w:rsidRDefault="0048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8AA" w:rsidRDefault="00DB78AA">
    <w:pPr>
      <w:pStyle w:val="a4"/>
      <w:jc w:val="center"/>
    </w:pPr>
    <w:r>
      <w:t xml:space="preserve">   10</w:t>
    </w:r>
  </w:p>
  <w:p w:rsidR="00DB78AA" w:rsidRDefault="00DB78A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B1" w:rsidRDefault="00F47646">
    <w:pPr>
      <w:pStyle w:val="a4"/>
      <w:rPr>
        <w:sz w:val="28"/>
      </w:rPr>
    </w:pPr>
    <w:proofErr w:type="spellStart"/>
    <w:r>
      <w:rPr>
        <w:sz w:val="28"/>
      </w:rPr>
      <w:t>ес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5E2" w:rsidRDefault="004805E2">
      <w:r>
        <w:separator/>
      </w:r>
    </w:p>
  </w:footnote>
  <w:footnote w:type="continuationSeparator" w:id="0">
    <w:p w:rsidR="004805E2" w:rsidRDefault="00480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25F59"/>
    <w:multiLevelType w:val="hybridMultilevel"/>
    <w:tmpl w:val="799E1C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0478"/>
    <w:rsid w:val="00025A17"/>
    <w:rsid w:val="000930DF"/>
    <w:rsid w:val="00094DFA"/>
    <w:rsid w:val="000A2A2C"/>
    <w:rsid w:val="000C5A45"/>
    <w:rsid w:val="000E21DF"/>
    <w:rsid w:val="00112B87"/>
    <w:rsid w:val="00157478"/>
    <w:rsid w:val="00183751"/>
    <w:rsid w:val="00190FDD"/>
    <w:rsid w:val="0021287F"/>
    <w:rsid w:val="002A177C"/>
    <w:rsid w:val="002A45D4"/>
    <w:rsid w:val="002C5544"/>
    <w:rsid w:val="002F3461"/>
    <w:rsid w:val="00314D8D"/>
    <w:rsid w:val="00352674"/>
    <w:rsid w:val="003A426A"/>
    <w:rsid w:val="003A4A9B"/>
    <w:rsid w:val="003B1E3E"/>
    <w:rsid w:val="003F5090"/>
    <w:rsid w:val="00404286"/>
    <w:rsid w:val="004162E8"/>
    <w:rsid w:val="004163E8"/>
    <w:rsid w:val="00475CFC"/>
    <w:rsid w:val="004805E2"/>
    <w:rsid w:val="0048207A"/>
    <w:rsid w:val="00483A1D"/>
    <w:rsid w:val="004A4D9A"/>
    <w:rsid w:val="004B2E81"/>
    <w:rsid w:val="004C13C5"/>
    <w:rsid w:val="004F72DF"/>
    <w:rsid w:val="005D0DC3"/>
    <w:rsid w:val="005E462C"/>
    <w:rsid w:val="00624693"/>
    <w:rsid w:val="006809F4"/>
    <w:rsid w:val="00691F1B"/>
    <w:rsid w:val="006C0544"/>
    <w:rsid w:val="006C6D80"/>
    <w:rsid w:val="006D72E7"/>
    <w:rsid w:val="006E39A8"/>
    <w:rsid w:val="00733F1C"/>
    <w:rsid w:val="00792FFB"/>
    <w:rsid w:val="007A4A57"/>
    <w:rsid w:val="007C1C17"/>
    <w:rsid w:val="007F4018"/>
    <w:rsid w:val="008267C7"/>
    <w:rsid w:val="00855360"/>
    <w:rsid w:val="00873882"/>
    <w:rsid w:val="008B0478"/>
    <w:rsid w:val="008B799F"/>
    <w:rsid w:val="008F2C65"/>
    <w:rsid w:val="00913075"/>
    <w:rsid w:val="0091387C"/>
    <w:rsid w:val="00927483"/>
    <w:rsid w:val="00946B6B"/>
    <w:rsid w:val="009655AB"/>
    <w:rsid w:val="009B7303"/>
    <w:rsid w:val="009C5DB1"/>
    <w:rsid w:val="009D1883"/>
    <w:rsid w:val="009E2839"/>
    <w:rsid w:val="00A14218"/>
    <w:rsid w:val="00A14B4B"/>
    <w:rsid w:val="00A9415B"/>
    <w:rsid w:val="00AB599A"/>
    <w:rsid w:val="00AB69AA"/>
    <w:rsid w:val="00AD097E"/>
    <w:rsid w:val="00B112B9"/>
    <w:rsid w:val="00B241D5"/>
    <w:rsid w:val="00B4423C"/>
    <w:rsid w:val="00B66B95"/>
    <w:rsid w:val="00B730CD"/>
    <w:rsid w:val="00B7509C"/>
    <w:rsid w:val="00B818A5"/>
    <w:rsid w:val="00B849BF"/>
    <w:rsid w:val="00BE7A89"/>
    <w:rsid w:val="00C23C81"/>
    <w:rsid w:val="00C51D80"/>
    <w:rsid w:val="00C8203A"/>
    <w:rsid w:val="00CE56EF"/>
    <w:rsid w:val="00CE7409"/>
    <w:rsid w:val="00D234B6"/>
    <w:rsid w:val="00D46689"/>
    <w:rsid w:val="00D62684"/>
    <w:rsid w:val="00DB78AA"/>
    <w:rsid w:val="00E22CC9"/>
    <w:rsid w:val="00E50487"/>
    <w:rsid w:val="00E511DC"/>
    <w:rsid w:val="00E63F8C"/>
    <w:rsid w:val="00EC5923"/>
    <w:rsid w:val="00ED2279"/>
    <w:rsid w:val="00ED6B78"/>
    <w:rsid w:val="00F264BB"/>
    <w:rsid w:val="00F47646"/>
    <w:rsid w:val="00F84F04"/>
    <w:rsid w:val="00F971E6"/>
    <w:rsid w:val="00FC24CA"/>
    <w:rsid w:val="00FD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372"/>
        <o:r id="V:Rule2" type="connector" idref="#Прямая со стрелкой 9"/>
        <o:r id="V:Rule3" type="connector" idref="#_x0000_s1297"/>
        <o:r id="V:Rule4" type="connector" idref="#_x0000_s1375"/>
        <o:r id="V:Rule5" type="connector" idref="#_x0000_s1272"/>
        <o:r id="V:Rule6" type="connector" idref="#_x0000_s1127"/>
        <o:r id="V:Rule7" type="connector" idref="#Прямая со стрелкой 23"/>
        <o:r id="V:Rule8" type="connector" idref="#Прямая со стрелкой 305"/>
        <o:r id="V:Rule9" type="connector" idref="#Прямая со стрелкой 33"/>
        <o:r id="V:Rule10" type="connector" idref="#Прямая со стрелкой 17"/>
        <o:r id="V:Rule11" type="connector" idref="#_x0000_s1264"/>
        <o:r id="V:Rule12" type="connector" idref="#Прямая со стрелкой 20"/>
        <o:r id="V:Rule13" type="connector" idref="#Прямая со стрелкой 302"/>
        <o:r id="V:Rule14" type="connector" idref="#_x0000_s1283"/>
        <o:r id="V:Rule15" type="connector" idref="#Прямая со стрелкой 34"/>
        <o:r id="V:Rule16" type="connector" idref="#_x0000_s1158"/>
        <o:r id="V:Rule17" type="connector" idref="#Прямая со стрелкой 21"/>
        <o:r id="V:Rule18" type="connector" idref="#Прямая со стрелкой 3"/>
        <o:r id="V:Rule19" type="connector" idref="#_x0000_s1362"/>
        <o:r id="V:Rule20" type="connector" idref="#Прямая со стрелкой 27"/>
        <o:r id="V:Rule21" type="connector" idref="#Прямая со стрелкой 19"/>
        <o:r id="V:Rule22" type="connector" idref="#Прямая со стрелкой 11"/>
        <o:r id="V:Rule23" type="connector" idref="#_x0000_s1188"/>
        <o:r id="V:Rule24" type="connector" idref="#Соединительная линия уступом 7"/>
        <o:r id="V:Rule25" type="connector" idref="#_x0000_s1379"/>
        <o:r id="V:Rule26" type="connector" idref="#Прямая со стрелкой 5"/>
        <o:r id="V:Rule27" type="connector" idref="#Прямая со стрелкой 8"/>
        <o:r id="V:Rule28" type="connector" idref="#Прямая со стрелкой 289"/>
        <o:r id="V:Rule29" type="connector" idref="#_x0000_s1110"/>
        <o:r id="V:Rule30" type="connector" idref="#Прямая со стрелкой 29"/>
        <o:r id="V:Rule31" type="connector" idref="#Прямая со стрелкой 30"/>
        <o:r id="V:Rule32" type="connector" idref="#Прямая со стрелкой 14"/>
        <o:r id="V:Rule33" type="connector" idref="#_x0000_s1357"/>
        <o:r id="V:Rule34" type="connector" idref="#Прямая со стрелкой 15"/>
        <o:r id="V:Rule35" type="connector" idref="#Прямая со стрелкой 35"/>
        <o:r id="V:Rule36" type="connector" idref="#Прямая со стрелкой 22"/>
        <o:r id="V:Rule37" type="connector" idref="#_x0000_s1134"/>
        <o:r id="V:Rule38" type="connector" idref="#Прямая со стрелкой 16"/>
        <o:r id="V:Rule39" type="connector" idref="#Прямая со стрелкой 18"/>
        <o:r id="V:Rule40" type="connector" idref="#Прямая со стрелкой 297"/>
        <o:r id="V:Rule41" type="connector" idref="#_x0000_s1286"/>
        <o:r id="V:Rule42" type="connector" idref="#Прямая со стрелкой 290"/>
        <o:r id="V:Rule43" type="connector" idref="#_x0000_s1347"/>
        <o:r id="V:Rule44" type="connector" idref="#_x0000_s1148"/>
        <o:r id="V:Rule45" type="connector" idref="#_x0000_s1342"/>
        <o:r id="V:Rule46" type="connector" idref="#_x0000_s1225"/>
        <o:r id="V:Rule47" type="connector" idref="#Прямая со стрелкой 37"/>
        <o:r id="V:Rule48" type="connector" idref="#Прямая со стрелкой 293"/>
        <o:r id="V:Rule49" type="connector" idref="#Прямая со стрелкой 10"/>
        <o:r id="V:Rule50" type="connector" idref="#Прямая со стрелкой 300"/>
        <o:r id="V:Rule51" type="connector" idref="#Прямая со стрелкой 301"/>
        <o:r id="V:Rule52" type="connector" idref="#_x0000_s1352"/>
        <o:r id="V:Rule53" type="connector" idref="#Прямая со стрелкой 25"/>
        <o:r id="V:Rule54" type="connector" idref="#_x0000_s1296"/>
        <o:r id="V:Rule55" type="connector" idref="#_x0000_s1360"/>
        <o:r id="V:Rule56" type="connector" idref="#Прямая со стрелкой 24"/>
        <o:r id="V:Rule57" type="connector" idref="#_x0000_s1181"/>
        <o:r id="V:Rule58" type="connector" idref="#Прямая со стрелкой 296"/>
        <o:r id="V:Rule59" type="connector" idref="#Прямая со стрелкой 26"/>
        <o:r id="V:Rule60" type="connector" idref="#Прямая со стрелкой 13"/>
        <o:r id="V:Rule61" type="connector" idref="#Прямая со стрелкой 28"/>
        <o:r id="V:Rule62" type="connector" idref="#_x0000_s1351"/>
        <o:r id="V:Rule63" type="connector" idref="#Прямая со стрелкой 6"/>
        <o:r id="V:Rule64" type="connector" idref="#_x0000_s1116"/>
        <o:r id="V:Rule65" type="connector" idref="#Прямая со стрелкой 12"/>
        <o:r id="V:Rule66" type="connector" idref="#_x0000_s120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Garamond" w:hAnsi="Garamond"/>
      <w:b/>
      <w:spacing w:val="20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Garamond" w:hAnsi="Garamond"/>
      <w:b/>
      <w:spacing w:val="20"/>
      <w:sz w:val="32"/>
    </w:rPr>
  </w:style>
  <w:style w:type="paragraph" w:styleId="4">
    <w:name w:val="heading 4"/>
    <w:basedOn w:val="a"/>
    <w:next w:val="a"/>
    <w:qFormat/>
    <w:pPr>
      <w:keepNext/>
      <w:tabs>
        <w:tab w:val="left" w:pos="1985"/>
      </w:tabs>
      <w:jc w:val="center"/>
      <w:outlineLvl w:val="3"/>
    </w:pPr>
    <w:rPr>
      <w:b/>
      <w:spacing w:val="126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jc w:val="center"/>
    </w:pPr>
    <w:rPr>
      <w:rFonts w:ascii="Garamond" w:hAnsi="Garamond"/>
      <w:b/>
      <w:spacing w:val="20"/>
      <w:sz w:val="28"/>
    </w:rPr>
  </w:style>
  <w:style w:type="paragraph" w:styleId="a7">
    <w:name w:val="Balloon Text"/>
    <w:basedOn w:val="a"/>
    <w:link w:val="a8"/>
    <w:rsid w:val="008B04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8B0478"/>
    <w:rPr>
      <w:rFonts w:ascii="Tahoma" w:hAnsi="Tahoma" w:cs="Tahoma"/>
      <w:sz w:val="16"/>
      <w:szCs w:val="16"/>
    </w:rPr>
  </w:style>
  <w:style w:type="character" w:customStyle="1" w:styleId="a5">
    <w:name w:val="Нижний колонтитул Знак"/>
    <w:basedOn w:val="a0"/>
    <w:link w:val="a4"/>
    <w:uiPriority w:val="99"/>
    <w:rsid w:val="00DB78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7E545483198E0F15EEAE5B968079B4311BEC1B720B126417F1CB4CC333CAF84A8708213D9FD6ED5A9843AY4BF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7E545483198E0F15EEAE5B968079B4311BEC1B720BC2347791CB4CC333CAF84YAB8O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F7E545483198E0F15EEAFBB47E6BC44B14B29CBA26BA29152043EF9164Y3B5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7E545483198E0F15EEAFBB47E6BC44B14B399B827BB29152043EF916435A5D3EF3FDB519DF16DD3YABBO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emenova\AppData\Roaming\Microsoft\&#1064;&#1072;&#1073;&#1083;&#1086;&#1085;&#1099;\&#1087;&#1086;&#1089;&#1090;&#1072;&#1085;&#1086;&#1074;&#1083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30</TotalTime>
  <Pages>20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11687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Е.</dc:creator>
  <cp:lastModifiedBy>Андрианова Г.А.</cp:lastModifiedBy>
  <cp:revision>2</cp:revision>
  <cp:lastPrinted>2016-06-23T07:59:00Z</cp:lastPrinted>
  <dcterms:created xsi:type="dcterms:W3CDTF">2016-06-23T07:52:00Z</dcterms:created>
  <dcterms:modified xsi:type="dcterms:W3CDTF">2016-07-04T12:45:00Z</dcterms:modified>
</cp:coreProperties>
</file>